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4F4CB" w14:textId="39367C96" w:rsidR="001D54DB" w:rsidRDefault="007A01CC">
      <w:r w:rsidRPr="007A01CC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E9BE165" wp14:editId="2CD067E6">
                <wp:simplePos x="0" y="0"/>
                <wp:positionH relativeFrom="page">
                  <wp:posOffset>3208655</wp:posOffset>
                </wp:positionH>
                <wp:positionV relativeFrom="page">
                  <wp:posOffset>6926580</wp:posOffset>
                </wp:positionV>
                <wp:extent cx="3794125" cy="492125"/>
                <wp:effectExtent l="0" t="0" r="0" b="0"/>
                <wp:wrapThrough wrapText="bothSides">
                  <wp:wrapPolygon edited="0">
                    <wp:start x="145" y="0"/>
                    <wp:lineTo x="145" y="20067"/>
                    <wp:lineTo x="21257" y="20067"/>
                    <wp:lineTo x="21257" y="0"/>
                    <wp:lineTo x="145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ED260" w14:textId="77777777" w:rsidR="007A01CC" w:rsidRPr="007A01CC" w:rsidRDefault="007A01CC" w:rsidP="007A01CC">
                            <w:pPr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  <w:t>Health Certificate!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252.65pt;margin-top:545.4pt;width:298.75pt;height:38.7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GxqN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" mv:complextextbox="1" filled="f" stroked="f">
                <v:textbox>
                  <w:txbxContent>
                    <w:p w14:paraId="128ED260" w14:textId="77777777" w:rsidR="007A01CC" w:rsidRPr="007A01CC" w:rsidRDefault="007A01CC" w:rsidP="007A01CC">
                      <w:pPr>
                        <w:jc w:val="center"/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  <w:t>Health Certificate!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7A01CC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94BBA0" wp14:editId="7A5661C0">
                <wp:simplePos x="0" y="0"/>
                <wp:positionH relativeFrom="page">
                  <wp:posOffset>2850515</wp:posOffset>
                </wp:positionH>
                <wp:positionV relativeFrom="page">
                  <wp:posOffset>6628765</wp:posOffset>
                </wp:positionV>
                <wp:extent cx="4525645" cy="848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645" cy="848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DB66A" w14:textId="77777777" w:rsidR="007A01CC" w:rsidRPr="007A01CC" w:rsidRDefault="007A01CC" w:rsidP="007A01CC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>SUPER LIVING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28"/>
                                <w:szCs w:val="28"/>
                              </w:rPr>
                              <w:t>WITH</w:t>
                            </w: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SUPERFOODS </w:t>
                            </w:r>
                          </w:p>
                          <w:p w14:paraId="5AABCEF5" w14:textId="77777777" w:rsidR="007A01CC" w:rsidRPr="007A01CC" w:rsidRDefault="007A01CC" w:rsidP="007A01CC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224.45pt;margin-top:521.95pt;width:356.35pt;height:66.8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" filled="f" stroked="f">
                <v:textbox>
                  <w:txbxContent>
                    <w:p w14:paraId="3EDDB66A" w14:textId="77777777" w:rsidR="007A01CC" w:rsidRPr="007A01CC" w:rsidRDefault="007A01CC" w:rsidP="007A01CC">
                      <w:pPr>
                        <w:pStyle w:val="Header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>SUPER LIVING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28"/>
                          <w:szCs w:val="28"/>
                        </w:rPr>
                        <w:t>WITH</w:t>
                      </w:r>
                      <w:r w:rsidRPr="007A01CC"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SUPERFOODS </w:t>
                      </w:r>
                    </w:p>
                    <w:p w14:paraId="5AABCEF5" w14:textId="77777777" w:rsidR="007A01CC" w:rsidRPr="007A01CC" w:rsidRDefault="007A01CC" w:rsidP="007A01CC">
                      <w:pPr>
                        <w:pStyle w:val="Header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7A01CC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271A50" wp14:editId="3375878B">
                <wp:simplePos x="0" y="0"/>
                <wp:positionH relativeFrom="page">
                  <wp:posOffset>3145155</wp:posOffset>
                </wp:positionH>
                <wp:positionV relativeFrom="page">
                  <wp:posOffset>3934460</wp:posOffset>
                </wp:positionV>
                <wp:extent cx="3794125" cy="492125"/>
                <wp:effectExtent l="0" t="0" r="0" b="0"/>
                <wp:wrapThrough wrapText="bothSides">
                  <wp:wrapPolygon edited="0">
                    <wp:start x="145" y="0"/>
                    <wp:lineTo x="145" y="20067"/>
                    <wp:lineTo x="21257" y="20067"/>
                    <wp:lineTo x="21257" y="0"/>
                    <wp:lineTo x="145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BA814" w14:textId="77777777" w:rsidR="007A01CC" w:rsidRPr="007A01CC" w:rsidRDefault="007A01CC" w:rsidP="007A01CC">
                            <w:pPr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  <w:t>Health Certificate!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47.65pt;margin-top:309.8pt;width:298.75pt;height:38.75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Y67tICAAAd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" mv:complextextbox="1" filled="f" stroked="f">
                <v:textbox>
                  <w:txbxContent>
                    <w:p w14:paraId="1F0BA814" w14:textId="77777777" w:rsidR="007A01CC" w:rsidRPr="007A01CC" w:rsidRDefault="007A01CC" w:rsidP="007A01CC">
                      <w:pPr>
                        <w:jc w:val="center"/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  <w:t>Health Certificate!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7A01CC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82AE24" wp14:editId="5ECE829C">
                <wp:simplePos x="0" y="0"/>
                <wp:positionH relativeFrom="page">
                  <wp:posOffset>2856230</wp:posOffset>
                </wp:positionH>
                <wp:positionV relativeFrom="page">
                  <wp:posOffset>3599815</wp:posOffset>
                </wp:positionV>
                <wp:extent cx="4525645" cy="848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645" cy="848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273F6" w14:textId="77777777" w:rsidR="007A01CC" w:rsidRPr="007A01CC" w:rsidRDefault="007A01CC" w:rsidP="007A01CC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>SUPER LIVING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28"/>
                                <w:szCs w:val="28"/>
                              </w:rPr>
                              <w:t>WITH</w:t>
                            </w: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SUPERFOODS </w:t>
                            </w:r>
                          </w:p>
                          <w:p w14:paraId="6D77913C" w14:textId="77777777" w:rsidR="007A01CC" w:rsidRPr="007A01CC" w:rsidRDefault="007A01CC" w:rsidP="007A01CC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224.9pt;margin-top:283.45pt;width:356.35pt;height:66.8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" filled="f" stroked="f">
                <v:textbox>
                  <w:txbxContent>
                    <w:p w14:paraId="609273F6" w14:textId="77777777" w:rsidR="007A01CC" w:rsidRPr="007A01CC" w:rsidRDefault="007A01CC" w:rsidP="007A01CC">
                      <w:pPr>
                        <w:pStyle w:val="Header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>SUPER LIVING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28"/>
                          <w:szCs w:val="28"/>
                        </w:rPr>
                        <w:t>WITH</w:t>
                      </w:r>
                      <w:r w:rsidRPr="007A01CC"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SUPERFOODS </w:t>
                      </w:r>
                    </w:p>
                    <w:p w14:paraId="6D77913C" w14:textId="77777777" w:rsidR="007A01CC" w:rsidRPr="007A01CC" w:rsidRDefault="007A01CC" w:rsidP="007A01CC">
                      <w:pPr>
                        <w:pStyle w:val="Header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4060DF">
        <w:rPr>
          <w:i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C7C8CB" wp14:editId="638CD263">
                <wp:simplePos x="0" y="0"/>
                <wp:positionH relativeFrom="page">
                  <wp:posOffset>3090545</wp:posOffset>
                </wp:positionH>
                <wp:positionV relativeFrom="page">
                  <wp:posOffset>884555</wp:posOffset>
                </wp:positionV>
                <wp:extent cx="3794125" cy="492125"/>
                <wp:effectExtent l="0" t="0" r="0" b="0"/>
                <wp:wrapThrough wrapText="bothSides">
                  <wp:wrapPolygon edited="0">
                    <wp:start x="145" y="0"/>
                    <wp:lineTo x="145" y="20067"/>
                    <wp:lineTo x="21257" y="20067"/>
                    <wp:lineTo x="21257" y="0"/>
                    <wp:lineTo x="145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12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D6E2C" w14:textId="77777777" w:rsidR="00B53482" w:rsidRPr="007A01CC" w:rsidRDefault="00B53482" w:rsidP="00B53482">
                            <w:pPr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color w:val="000090"/>
                                <w:sz w:val="36"/>
                                <w:szCs w:val="36"/>
                              </w:rPr>
                              <w:t>Health Certificate!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243.35pt;margin-top:69.65pt;width:298.75pt;height:38.7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" mv:complextextbox="1" filled="f" stroked="f">
                <v:textbox>
                  <w:txbxContent>
                    <w:p w14:paraId="28CD6E2C" w14:textId="77777777" w:rsidR="00B53482" w:rsidRPr="007A01CC" w:rsidRDefault="00B53482" w:rsidP="00B53482">
                      <w:pPr>
                        <w:jc w:val="center"/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color w:val="000090"/>
                          <w:sz w:val="36"/>
                          <w:szCs w:val="36"/>
                        </w:rPr>
                        <w:t>Health Certificate!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3482" w:rsidRPr="00F113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E65BEDE" wp14:editId="169373F8">
                <wp:simplePos x="0" y="0"/>
                <wp:positionH relativeFrom="page">
                  <wp:posOffset>3064510</wp:posOffset>
                </wp:positionH>
                <wp:positionV relativeFrom="page">
                  <wp:posOffset>1818640</wp:posOffset>
                </wp:positionV>
                <wp:extent cx="4218305" cy="756920"/>
                <wp:effectExtent l="0" t="0" r="0" b="0"/>
                <wp:wrapNone/>
                <wp:docPr id="64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05" cy="7569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69A8F3" w14:textId="19202B83" w:rsidR="00B53482" w:rsidRPr="00B53482" w:rsidRDefault="00B53482" w:rsidP="00B53482">
                            <w:pPr>
                              <w:pStyle w:val="ListParagraph"/>
                              <w:tabs>
                                <w:tab w:val="num" w:pos="270"/>
                              </w:tabs>
                              <w:spacing w:after="200"/>
                              <w:ind w:left="90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color w:val="67B124"/>
                                <w:sz w:val="24"/>
                                <w:szCs w:val="24"/>
                              </w:rPr>
                            </w:pP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Come learn how yo</w:t>
                            </w:r>
                            <w:r w:rsidR="007A01CC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ur can boost your immunity, prevent disease</w:t>
                            </w: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, and achieve tons of energy just from adding these SUPERFOODS to your diet!</w:t>
                            </w:r>
                          </w:p>
                          <w:p w14:paraId="6F83309D" w14:textId="77777777" w:rsidR="00B53482" w:rsidRPr="00B53482" w:rsidRDefault="00B53482" w:rsidP="00B53482">
                            <w:pPr>
                              <w:pStyle w:val="ListParagraph"/>
                              <w:spacing w:after="200"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  <w:p w14:paraId="16ECFC09" w14:textId="77777777" w:rsidR="00B53482" w:rsidRPr="00B53482" w:rsidRDefault="00B53482" w:rsidP="00B53482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margin-left:241.3pt;margin-top:143.2pt;width:332.15pt;height:59.6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" filled="f" stroked="f">
                <v:textbox>
                  <w:txbxContent>
                    <w:p w14:paraId="0B69A8F3" w14:textId="19202B83" w:rsidR="00B53482" w:rsidRPr="00B53482" w:rsidRDefault="00B53482" w:rsidP="00B53482">
                      <w:pPr>
                        <w:pStyle w:val="ListParagraph"/>
                        <w:tabs>
                          <w:tab w:val="num" w:pos="270"/>
                        </w:tabs>
                        <w:spacing w:after="200"/>
                        <w:ind w:left="90"/>
                        <w:jc w:val="center"/>
                        <w:rPr>
                          <w:rFonts w:asciiTheme="minorHAnsi" w:eastAsia="Times New Roman" w:hAnsiTheme="minorHAnsi" w:cs="Times New Roman"/>
                          <w:b/>
                          <w:color w:val="67B124"/>
                          <w:sz w:val="24"/>
                          <w:szCs w:val="24"/>
                        </w:rPr>
                      </w:pP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Come learn how yo</w:t>
                      </w:r>
                      <w:r w:rsidR="007A01CC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ur can boost your immunity, prevent disease</w:t>
                      </w: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, and achieve tons of energy just from adding these SUPERFOODS to your diet!</w:t>
                      </w:r>
                    </w:p>
                    <w:p w14:paraId="6F83309D" w14:textId="77777777" w:rsidR="00B53482" w:rsidRPr="00B53482" w:rsidRDefault="00B53482" w:rsidP="00B53482">
                      <w:pPr>
                        <w:pStyle w:val="ListParagraph"/>
                        <w:spacing w:after="200"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  <w:p w14:paraId="16ECFC09" w14:textId="77777777" w:rsidR="00B53482" w:rsidRPr="00B53482" w:rsidRDefault="00B53482" w:rsidP="00B53482">
                      <w:pPr>
                        <w:pStyle w:val="NormalWeb"/>
                        <w:spacing w:before="0" w:beforeAutospacing="0" w:after="0" w:afterAutospacing="0"/>
                        <w:contextualSpacing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85641A4" wp14:editId="5E484BDE">
                <wp:simplePos x="0" y="0"/>
                <wp:positionH relativeFrom="page">
                  <wp:posOffset>5233035</wp:posOffset>
                </wp:positionH>
                <wp:positionV relativeFrom="page">
                  <wp:posOffset>3121660</wp:posOffset>
                </wp:positionV>
                <wp:extent cx="2142490" cy="3429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490F3" w14:textId="77777777" w:rsidR="00B53482" w:rsidRDefault="00B53482" w:rsidP="00B53482">
                            <w:r w:rsidRPr="00DB76FA">
                              <w:rPr>
                                <w:color w:val="000090"/>
                              </w:rPr>
                              <w:t xml:space="preserve">Expires:  </w:t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2" type="#_x0000_t202" style="position:absolute;margin-left:412.05pt;margin-top:245.8pt;width:168.7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" mv:complextextbox="1" filled="f" stroked="f">
                <v:textbox>
                  <w:txbxContent>
                    <w:p w14:paraId="52F490F3" w14:textId="77777777" w:rsidR="00B53482" w:rsidRDefault="00B53482" w:rsidP="00B53482">
                      <w:r w:rsidRPr="00DB76FA">
                        <w:rPr>
                          <w:color w:val="000090"/>
                        </w:rPr>
                        <w:t xml:space="preserve">Expires:  </w:t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EBE4774" wp14:editId="547D1981">
                <wp:simplePos x="0" y="0"/>
                <wp:positionH relativeFrom="page">
                  <wp:posOffset>3090545</wp:posOffset>
                </wp:positionH>
                <wp:positionV relativeFrom="page">
                  <wp:posOffset>1465580</wp:posOffset>
                </wp:positionV>
                <wp:extent cx="4911725" cy="481330"/>
                <wp:effectExtent l="0" t="0" r="0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8A311" w14:textId="77777777" w:rsidR="00B53482" w:rsidRPr="00DB76FA" w:rsidRDefault="00B53482" w:rsidP="00B53482">
                            <w:pPr>
                              <w:rPr>
                                <w:color w:val="000090"/>
                                <w:u w:val="single"/>
                              </w:rPr>
                            </w:pPr>
                            <w:r w:rsidRPr="00DB76FA">
                              <w:rPr>
                                <w:color w:val="000090"/>
                              </w:rPr>
                              <w:t xml:space="preserve">For:  </w:t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243.35pt;margin-top:115.4pt;width:386.75pt;height:37.9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" mv:complextextbox="1" filled="f" stroked="f">
                <v:textbox>
                  <w:txbxContent>
                    <w:p w14:paraId="35D8A311" w14:textId="77777777" w:rsidR="00B53482" w:rsidRPr="00DB76FA" w:rsidRDefault="00B53482" w:rsidP="00B53482">
                      <w:pPr>
                        <w:rPr>
                          <w:color w:val="000090"/>
                          <w:u w:val="single"/>
                        </w:rPr>
                      </w:pPr>
                      <w:r w:rsidRPr="00DB76FA">
                        <w:rPr>
                          <w:color w:val="000090"/>
                        </w:rPr>
                        <w:t xml:space="preserve">For:  </w:t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64D473" wp14:editId="6383DB33">
                <wp:simplePos x="0" y="0"/>
                <wp:positionH relativeFrom="page">
                  <wp:posOffset>2976245</wp:posOffset>
                </wp:positionH>
                <wp:positionV relativeFrom="page">
                  <wp:posOffset>2629535</wp:posOffset>
                </wp:positionV>
                <wp:extent cx="4338955" cy="318770"/>
                <wp:effectExtent l="0" t="0" r="0" b="1143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3B5F8" w14:textId="77777777" w:rsidR="00B53482" w:rsidRPr="00DB76FA" w:rsidRDefault="00B53482" w:rsidP="00B53482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</w:pPr>
                            <w:r w:rsidRPr="00DB76FA"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  <w:t>Call For Your Appointment 80</w:t>
                            </w:r>
                            <w:bookmarkStart w:id="0" w:name="_GoBack"/>
                            <w:bookmarkEnd w:id="0"/>
                            <w:r w:rsidRPr="00DB76FA"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  <w:t>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margin-left:234.35pt;margin-top:207.05pt;width:341.65pt;height:25.1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" mv:complextextbox="1" filled="f" stroked="f">
                <v:textbox>
                  <w:txbxContent>
                    <w:p w14:paraId="1733B5F8" w14:textId="77777777" w:rsidR="00B53482" w:rsidRPr="00DB76FA" w:rsidRDefault="00B53482" w:rsidP="00B53482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</w:pPr>
                      <w:r w:rsidRPr="00DB76FA"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  <w:t>Call For Your Appointment 80</w:t>
                      </w:r>
                      <w:bookmarkStart w:id="1" w:name="_GoBack"/>
                      <w:bookmarkEnd w:id="1"/>
                      <w:r w:rsidRPr="00DB76FA"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  <w:t>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F8BA369" wp14:editId="628C346A">
                <wp:simplePos x="0" y="0"/>
                <wp:positionH relativeFrom="page">
                  <wp:posOffset>7524750</wp:posOffset>
                </wp:positionH>
                <wp:positionV relativeFrom="page">
                  <wp:posOffset>1882140</wp:posOffset>
                </wp:positionV>
                <wp:extent cx="317500" cy="648970"/>
                <wp:effectExtent l="0" t="0" r="0" b="11430"/>
                <wp:wrapThrough wrapText="bothSides">
                  <wp:wrapPolygon edited="0">
                    <wp:start x="1728" y="0"/>
                    <wp:lineTo x="1728" y="21135"/>
                    <wp:lineTo x="17280" y="21135"/>
                    <wp:lineTo x="17280" y="0"/>
                    <wp:lineTo x="1728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5863" w14:textId="77777777" w:rsidR="00B53482" w:rsidRDefault="00B53482" w:rsidP="00B53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35" type="#_x0000_t202" style="position:absolute;margin-left:592.5pt;margin-top:148.2pt;width:25pt;height:51.1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u0tNQCAAAe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" mv:complextextbox="1" filled="f" stroked="f">
                <v:textbox>
                  <w:txbxContent>
                    <w:p w14:paraId="6C085863" w14:textId="77777777" w:rsidR="00B53482" w:rsidRDefault="00B53482" w:rsidP="00B5348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53482" w:rsidRPr="0029275E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FD7D636" wp14:editId="2DF8E70D">
                <wp:simplePos x="0" y="0"/>
                <wp:positionH relativeFrom="page">
                  <wp:posOffset>2801620</wp:posOffset>
                </wp:positionH>
                <wp:positionV relativeFrom="page">
                  <wp:posOffset>549910</wp:posOffset>
                </wp:positionV>
                <wp:extent cx="4525645" cy="84899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645" cy="848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4B994" w14:textId="499CAC63" w:rsidR="00B53482" w:rsidRPr="007A01CC" w:rsidRDefault="007A01CC" w:rsidP="00B534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>SUPER LIVING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A01CC">
                              <w:rPr>
                                <w:rFonts w:ascii="Arial" w:hAnsi="Arial" w:cs="Arial"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28"/>
                                <w:szCs w:val="28"/>
                              </w:rPr>
                              <w:t>WITH</w:t>
                            </w:r>
                            <w:r w:rsidR="00B53482" w:rsidRPr="007A01CC">
                              <w:rPr>
                                <w:rFonts w:ascii="Arial" w:hAnsi="Arial" w:cs="Arial"/>
                                <w:b/>
                                <w:bCs/>
                                <w:color w:val="00009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53482" w:rsidRPr="007A01CC">
                              <w:rPr>
                                <w:rFonts w:ascii="Arial" w:hAnsi="Arial" w:cs="Arial"/>
                                <w:b/>
                                <w:bCs/>
                                <w:color w:val="67B124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  <w:t xml:space="preserve">SUPERFOODS </w:t>
                            </w:r>
                          </w:p>
                          <w:p w14:paraId="58E01D35" w14:textId="77777777" w:rsidR="00B53482" w:rsidRPr="007A01CC" w:rsidRDefault="00B53482" w:rsidP="00B534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20"/>
                                <w:w w:val="9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220.6pt;margin-top:43.3pt;width:356.35pt;height:66.8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" filled="f" stroked="f">
                <v:textbox>
                  <w:txbxContent>
                    <w:p w14:paraId="01D4B994" w14:textId="499CAC63" w:rsidR="00B53482" w:rsidRPr="007A01CC" w:rsidRDefault="007A01CC" w:rsidP="00B534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  <w:r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>SUPER LIVING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A01CC">
                        <w:rPr>
                          <w:rFonts w:ascii="Arial" w:hAnsi="Arial" w:cs="Arial"/>
                          <w:bCs/>
                          <w:color w:val="000090"/>
                          <w:spacing w:val="20"/>
                          <w:w w:val="90"/>
                          <w:kern w:val="24"/>
                          <w:sz w:val="28"/>
                          <w:szCs w:val="28"/>
                        </w:rPr>
                        <w:t>WITH</w:t>
                      </w:r>
                      <w:r w:rsidR="00B53482" w:rsidRPr="007A01CC">
                        <w:rPr>
                          <w:rFonts w:ascii="Arial" w:hAnsi="Arial" w:cs="Arial"/>
                          <w:b/>
                          <w:bCs/>
                          <w:color w:val="00009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B53482" w:rsidRPr="007A01CC">
                        <w:rPr>
                          <w:rFonts w:ascii="Arial" w:hAnsi="Arial" w:cs="Arial"/>
                          <w:b/>
                          <w:bCs/>
                          <w:color w:val="67B124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  <w:t xml:space="preserve">SUPERFOODS </w:t>
                      </w:r>
                    </w:p>
                    <w:p w14:paraId="58E01D35" w14:textId="77777777" w:rsidR="00B53482" w:rsidRPr="007A01CC" w:rsidRDefault="00B53482" w:rsidP="00B5348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pacing w:val="20"/>
                          <w:w w:val="90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53482">
        <w:rPr>
          <w:noProof/>
          <w:color w:val="000090"/>
        </w:rPr>
        <w:drawing>
          <wp:anchor distT="0" distB="0" distL="114300" distR="114300" simplePos="0" relativeHeight="251859968" behindDoc="0" locked="0" layoutInCell="1" allowOverlap="1" wp14:anchorId="18E5DA52" wp14:editId="1F3E2407">
            <wp:simplePos x="0" y="0"/>
            <wp:positionH relativeFrom="page">
              <wp:posOffset>475615</wp:posOffset>
            </wp:positionH>
            <wp:positionV relativeFrom="page">
              <wp:posOffset>457200</wp:posOffset>
            </wp:positionV>
            <wp:extent cx="2380615" cy="3069590"/>
            <wp:effectExtent l="0" t="0" r="6985" b="3810"/>
            <wp:wrapThrough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hrough>
            <wp:docPr id="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806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18B0DA5" wp14:editId="5CFE34D8">
                <wp:simplePos x="0" y="0"/>
                <wp:positionH relativeFrom="page">
                  <wp:posOffset>457200</wp:posOffset>
                </wp:positionH>
                <wp:positionV relativeFrom="page">
                  <wp:posOffset>461645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36pt;margin-top:36.35pt;width:539.5pt;height:240.5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" fillcolor="white [3212]" strokecolor="#d1d1d1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53482" w:rsidRPr="00F113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5534764" wp14:editId="40C2877E">
                <wp:simplePos x="0" y="0"/>
                <wp:positionH relativeFrom="page">
                  <wp:posOffset>3058795</wp:posOffset>
                </wp:positionH>
                <wp:positionV relativeFrom="page">
                  <wp:posOffset>7926705</wp:posOffset>
                </wp:positionV>
                <wp:extent cx="4218305" cy="756920"/>
                <wp:effectExtent l="0" t="0" r="0" b="0"/>
                <wp:wrapNone/>
                <wp:docPr id="50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05" cy="7569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42E288" w14:textId="4DB457EA" w:rsidR="00B53482" w:rsidRPr="00B53482" w:rsidRDefault="00B53482" w:rsidP="00B53482">
                            <w:pPr>
                              <w:pStyle w:val="ListParagraph"/>
                              <w:tabs>
                                <w:tab w:val="num" w:pos="270"/>
                              </w:tabs>
                              <w:spacing w:after="200"/>
                              <w:ind w:left="90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color w:val="67B124"/>
                                <w:sz w:val="24"/>
                                <w:szCs w:val="24"/>
                              </w:rPr>
                            </w:pP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 xml:space="preserve">Come learn how your can boost your immunity, </w:t>
                            </w:r>
                            <w:r w:rsidR="007A01CC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 xml:space="preserve">prevent </w:t>
                            </w:r>
                            <w:r w:rsidR="007A01CC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disease</w:t>
                            </w: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, and achieve tons of energy just from adding these SUPERFOODS to your diet!</w:t>
                            </w:r>
                          </w:p>
                          <w:p w14:paraId="44F962BB" w14:textId="77777777" w:rsidR="00B53482" w:rsidRPr="00B53482" w:rsidRDefault="00B53482" w:rsidP="00B53482">
                            <w:pPr>
                              <w:pStyle w:val="ListParagraph"/>
                              <w:spacing w:after="200"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  <w:p w14:paraId="2E4D8C5B" w14:textId="77777777" w:rsidR="00B53482" w:rsidRPr="00B53482" w:rsidRDefault="00B53482" w:rsidP="00B53482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240.85pt;margin-top:624.15pt;width:332.15pt;height:59.6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" filled="f" stroked="f">
                <v:textbox>
                  <w:txbxContent>
                    <w:p w14:paraId="7442E288" w14:textId="4DB457EA" w:rsidR="00B53482" w:rsidRPr="00B53482" w:rsidRDefault="00B53482" w:rsidP="00B53482">
                      <w:pPr>
                        <w:pStyle w:val="ListParagraph"/>
                        <w:tabs>
                          <w:tab w:val="num" w:pos="270"/>
                        </w:tabs>
                        <w:spacing w:after="200"/>
                        <w:ind w:left="90"/>
                        <w:jc w:val="center"/>
                        <w:rPr>
                          <w:rFonts w:asciiTheme="minorHAnsi" w:eastAsia="Times New Roman" w:hAnsiTheme="minorHAnsi" w:cs="Times New Roman"/>
                          <w:b/>
                          <w:color w:val="67B124"/>
                          <w:sz w:val="24"/>
                          <w:szCs w:val="24"/>
                        </w:rPr>
                      </w:pP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 xml:space="preserve">Come learn how your can boost your immunity, </w:t>
                      </w:r>
                      <w:r w:rsidR="007A01CC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 xml:space="preserve">prevent </w:t>
                      </w:r>
                      <w:r w:rsidR="007A01CC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disease</w:t>
                      </w: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, and achieve tons of energy just from adding these SUPERFOODS to your diet!</w:t>
                      </w:r>
                    </w:p>
                    <w:p w14:paraId="44F962BB" w14:textId="77777777" w:rsidR="00B53482" w:rsidRPr="00B53482" w:rsidRDefault="00B53482" w:rsidP="00B53482">
                      <w:pPr>
                        <w:pStyle w:val="ListParagraph"/>
                        <w:spacing w:after="200"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  <w:p w14:paraId="2E4D8C5B" w14:textId="77777777" w:rsidR="00B53482" w:rsidRPr="00B53482" w:rsidRDefault="00B53482" w:rsidP="00B53482">
                      <w:pPr>
                        <w:pStyle w:val="NormalWeb"/>
                        <w:spacing w:before="0" w:beforeAutospacing="0" w:after="0" w:afterAutospacing="0"/>
                        <w:contextualSpacing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232AD6E" wp14:editId="44E92F25">
                <wp:simplePos x="0" y="0"/>
                <wp:positionH relativeFrom="page">
                  <wp:posOffset>5227320</wp:posOffset>
                </wp:positionH>
                <wp:positionV relativeFrom="page">
                  <wp:posOffset>9229725</wp:posOffset>
                </wp:positionV>
                <wp:extent cx="2142490" cy="3429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1C2E" w14:textId="77777777" w:rsidR="00B53482" w:rsidRDefault="00B53482" w:rsidP="00B53482">
                            <w:r w:rsidRPr="00DB76FA">
                              <w:rPr>
                                <w:color w:val="000090"/>
                              </w:rPr>
                              <w:t xml:space="preserve">Expires:  </w:t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8" type="#_x0000_t202" style="position:absolute;margin-left:411.6pt;margin-top:726.75pt;width:168.7pt;height:27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" mv:complextextbox="1" filled="f" stroked="f">
                <v:textbox>
                  <w:txbxContent>
                    <w:p w14:paraId="3F211C2E" w14:textId="77777777" w:rsidR="00B53482" w:rsidRDefault="00B53482" w:rsidP="00B53482">
                      <w:r w:rsidRPr="00DB76FA">
                        <w:rPr>
                          <w:color w:val="000090"/>
                        </w:rPr>
                        <w:t xml:space="preserve">Expires:  </w:t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A4E4EB" wp14:editId="642D9CE7">
                <wp:simplePos x="0" y="0"/>
                <wp:positionH relativeFrom="page">
                  <wp:posOffset>3084830</wp:posOffset>
                </wp:positionH>
                <wp:positionV relativeFrom="page">
                  <wp:posOffset>7573645</wp:posOffset>
                </wp:positionV>
                <wp:extent cx="4911725" cy="481330"/>
                <wp:effectExtent l="0" t="0" r="0" b="12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37A21" w14:textId="77777777" w:rsidR="00B53482" w:rsidRPr="00DB76FA" w:rsidRDefault="00B53482" w:rsidP="00B53482">
                            <w:pPr>
                              <w:rPr>
                                <w:color w:val="000090"/>
                                <w:u w:val="single"/>
                              </w:rPr>
                            </w:pPr>
                            <w:r w:rsidRPr="00DB76FA">
                              <w:rPr>
                                <w:color w:val="000090"/>
                              </w:rPr>
                              <w:t xml:space="preserve">For:  </w:t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margin-left:242.9pt;margin-top:596.35pt;width:386.75pt;height:37.9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" mv:complextextbox="1" filled="f" stroked="f">
                <v:textbox>
                  <w:txbxContent>
                    <w:p w14:paraId="4E737A21" w14:textId="77777777" w:rsidR="00B53482" w:rsidRPr="00DB76FA" w:rsidRDefault="00B53482" w:rsidP="00B53482">
                      <w:pPr>
                        <w:rPr>
                          <w:color w:val="000090"/>
                          <w:u w:val="single"/>
                        </w:rPr>
                      </w:pPr>
                      <w:r w:rsidRPr="00DB76FA">
                        <w:rPr>
                          <w:color w:val="000090"/>
                        </w:rPr>
                        <w:t xml:space="preserve">For:  </w:t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72EB0D8" wp14:editId="3F9221F5">
                <wp:simplePos x="0" y="0"/>
                <wp:positionH relativeFrom="page">
                  <wp:posOffset>2970530</wp:posOffset>
                </wp:positionH>
                <wp:positionV relativeFrom="page">
                  <wp:posOffset>8737600</wp:posOffset>
                </wp:positionV>
                <wp:extent cx="4338955" cy="318770"/>
                <wp:effectExtent l="0" t="0" r="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22A0A" w14:textId="77777777" w:rsidR="00B53482" w:rsidRPr="00DB76FA" w:rsidRDefault="00B53482" w:rsidP="00B53482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</w:pPr>
                            <w:r w:rsidRPr="00DB76FA"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  <w:t>Call For Your Appointment 804-270-6010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0" type="#_x0000_t202" style="position:absolute;margin-left:233.9pt;margin-top:688pt;width:341.65pt;height:25.1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" mv:complextextbox="1" filled="f" stroked="f">
                <v:textbox>
                  <w:txbxContent>
                    <w:p w14:paraId="1BE22A0A" w14:textId="77777777" w:rsidR="00B53482" w:rsidRPr="00DB76FA" w:rsidRDefault="00B53482" w:rsidP="00B53482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</w:pPr>
                      <w:r w:rsidRPr="00DB76FA"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  <w:t>Call For Your Appointment 804-270-6010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73D5A5" wp14:editId="33F7AC1A">
                <wp:simplePos x="0" y="0"/>
                <wp:positionH relativeFrom="page">
                  <wp:posOffset>7519035</wp:posOffset>
                </wp:positionH>
                <wp:positionV relativeFrom="page">
                  <wp:posOffset>7990205</wp:posOffset>
                </wp:positionV>
                <wp:extent cx="317500" cy="648970"/>
                <wp:effectExtent l="0" t="0" r="0" b="11430"/>
                <wp:wrapThrough wrapText="bothSides">
                  <wp:wrapPolygon edited="0">
                    <wp:start x="1728" y="0"/>
                    <wp:lineTo x="1728" y="21135"/>
                    <wp:lineTo x="17280" y="21135"/>
                    <wp:lineTo x="17280" y="0"/>
                    <wp:lineTo x="1728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88E26" w14:textId="77777777" w:rsidR="00B53482" w:rsidRDefault="00B53482" w:rsidP="00B53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" o:spid="_x0000_s1041" type="#_x0000_t202" style="position:absolute;margin-left:592.05pt;margin-top:629.15pt;width:25pt;height:51.1pt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" mv:complextextbox="1" filled="f" stroked="f">
                <v:textbox>
                  <w:txbxContent>
                    <w:p w14:paraId="51288E26" w14:textId="77777777" w:rsidR="00B53482" w:rsidRDefault="00B53482" w:rsidP="00B5348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53482">
        <w:rPr>
          <w:noProof/>
          <w:color w:val="000090"/>
        </w:rPr>
        <w:drawing>
          <wp:anchor distT="0" distB="0" distL="114300" distR="114300" simplePos="0" relativeHeight="251849728" behindDoc="0" locked="0" layoutInCell="1" allowOverlap="1" wp14:anchorId="3126E6CE" wp14:editId="56624001">
            <wp:simplePos x="0" y="0"/>
            <wp:positionH relativeFrom="page">
              <wp:posOffset>469900</wp:posOffset>
            </wp:positionH>
            <wp:positionV relativeFrom="page">
              <wp:posOffset>6565265</wp:posOffset>
            </wp:positionV>
            <wp:extent cx="2380615" cy="3069590"/>
            <wp:effectExtent l="0" t="0" r="6985" b="3810"/>
            <wp:wrapThrough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hrough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806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48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80EC37" wp14:editId="2ECB5769">
                <wp:simplePos x="0" y="0"/>
                <wp:positionH relativeFrom="page">
                  <wp:posOffset>451485</wp:posOffset>
                </wp:positionH>
                <wp:positionV relativeFrom="page">
                  <wp:posOffset>6569710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26" style="position:absolute;margin-left:35.55pt;margin-top:517.3pt;width:539.5pt;height:240.5pt;z-index:25184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" fillcolor="white [3212]" strokecolor="#d1d1d1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B53482">
        <w:rPr>
          <w:noProof/>
          <w:color w:val="000090"/>
        </w:rPr>
        <w:drawing>
          <wp:anchor distT="0" distB="0" distL="114300" distR="114300" simplePos="0" relativeHeight="251834367" behindDoc="0" locked="0" layoutInCell="1" allowOverlap="1" wp14:anchorId="74A0250E" wp14:editId="53EFE894">
            <wp:simplePos x="0" y="0"/>
            <wp:positionH relativeFrom="page">
              <wp:posOffset>469900</wp:posOffset>
            </wp:positionH>
            <wp:positionV relativeFrom="page">
              <wp:posOffset>3495675</wp:posOffset>
            </wp:positionV>
            <wp:extent cx="2380615" cy="3069590"/>
            <wp:effectExtent l="0" t="0" r="6985" b="3810"/>
            <wp:wrapThrough wrapText="bothSides">
              <wp:wrapPolygon edited="0">
                <wp:start x="0" y="0"/>
                <wp:lineTo x="0" y="21448"/>
                <wp:lineTo x="21433" y="21448"/>
                <wp:lineTo x="21433" y="0"/>
                <wp:lineTo x="0" y="0"/>
              </wp:wrapPolygon>
            </wp:wrapThrough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-533" r="13970"/>
                    <a:stretch/>
                  </pic:blipFill>
                  <pic:spPr bwMode="auto">
                    <a:xfrm>
                      <a:off x="0" y="0"/>
                      <a:ext cx="23806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37E" w:rsidRPr="00F1137E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D6AF7D" wp14:editId="3DA0E588">
                <wp:simplePos x="0" y="0"/>
                <wp:positionH relativeFrom="page">
                  <wp:posOffset>3058795</wp:posOffset>
                </wp:positionH>
                <wp:positionV relativeFrom="page">
                  <wp:posOffset>4857115</wp:posOffset>
                </wp:positionV>
                <wp:extent cx="4218305" cy="756920"/>
                <wp:effectExtent l="0" t="0" r="0" b="0"/>
                <wp:wrapNone/>
                <wp:docPr id="25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05" cy="7569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A564D" w14:textId="60A17B1B" w:rsidR="00E94411" w:rsidRPr="00B53482" w:rsidRDefault="00E94411" w:rsidP="00E94411">
                            <w:pPr>
                              <w:pStyle w:val="ListParagraph"/>
                              <w:tabs>
                                <w:tab w:val="num" w:pos="270"/>
                              </w:tabs>
                              <w:spacing w:after="200"/>
                              <w:ind w:left="90"/>
                              <w:jc w:val="center"/>
                              <w:rPr>
                                <w:rFonts w:asciiTheme="minorHAnsi" w:eastAsia="Times New Roman" w:hAnsiTheme="minorHAnsi" w:cs="Times New Roman"/>
                                <w:b/>
                                <w:color w:val="67B124"/>
                                <w:sz w:val="24"/>
                                <w:szCs w:val="24"/>
                              </w:rPr>
                            </w:pP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 xml:space="preserve">Come learn how your can boost your immunity, </w:t>
                            </w:r>
                            <w:r w:rsidR="007A01CC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prevent disease</w:t>
                            </w:r>
                            <w:r w:rsidRPr="00B53482">
                              <w:rPr>
                                <w:rFonts w:asciiTheme="minorHAnsi" w:hAnsiTheme="minorHAnsi" w:cs="Avenir Black"/>
                                <w:b/>
                                <w:bCs/>
                                <w:color w:val="67B124"/>
                                <w:kern w:val="24"/>
                                <w:sz w:val="24"/>
                                <w:szCs w:val="24"/>
                              </w:rPr>
                              <w:t>, and achieve tons of energy just from adding these SUPERFOODS to your diet!</w:t>
                            </w:r>
                          </w:p>
                          <w:p w14:paraId="2FCA7E2F" w14:textId="77777777" w:rsidR="00115D67" w:rsidRPr="00B53482" w:rsidRDefault="00115D67" w:rsidP="00F1137E">
                            <w:pPr>
                              <w:pStyle w:val="ListParagraph"/>
                              <w:spacing w:after="200"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  <w:p w14:paraId="0657B03D" w14:textId="77777777" w:rsidR="00115D67" w:rsidRPr="00B53482" w:rsidRDefault="00115D67" w:rsidP="00F1137E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rFonts w:ascii="Avenir Light" w:hAnsi="Avenir Light"/>
                                <w:color w:val="67B1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40.85pt;margin-top:382.45pt;width:332.15pt;height:59.6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" filled="f" stroked="f">
                <v:textbox>
                  <w:txbxContent>
                    <w:p w14:paraId="516A564D" w14:textId="60A17B1B" w:rsidR="00E94411" w:rsidRPr="00B53482" w:rsidRDefault="00E94411" w:rsidP="00E94411">
                      <w:pPr>
                        <w:pStyle w:val="ListParagraph"/>
                        <w:tabs>
                          <w:tab w:val="num" w:pos="270"/>
                        </w:tabs>
                        <w:spacing w:after="200"/>
                        <w:ind w:left="90"/>
                        <w:jc w:val="center"/>
                        <w:rPr>
                          <w:rFonts w:asciiTheme="minorHAnsi" w:eastAsia="Times New Roman" w:hAnsiTheme="minorHAnsi" w:cs="Times New Roman"/>
                          <w:b/>
                          <w:color w:val="67B124"/>
                          <w:sz w:val="24"/>
                          <w:szCs w:val="24"/>
                        </w:rPr>
                      </w:pP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 xml:space="preserve">Come learn how your can boost your immunity, </w:t>
                      </w:r>
                      <w:r w:rsidR="007A01CC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prevent disease</w:t>
                      </w:r>
                      <w:r w:rsidRPr="00B53482">
                        <w:rPr>
                          <w:rFonts w:asciiTheme="minorHAnsi" w:hAnsiTheme="minorHAnsi" w:cs="Avenir Black"/>
                          <w:b/>
                          <w:bCs/>
                          <w:color w:val="67B124"/>
                          <w:kern w:val="24"/>
                          <w:sz w:val="24"/>
                          <w:szCs w:val="24"/>
                        </w:rPr>
                        <w:t>, and achieve tons of energy just from adding these SUPERFOODS to your diet!</w:t>
                      </w:r>
                    </w:p>
                    <w:p w14:paraId="2FCA7E2F" w14:textId="77777777" w:rsidR="00115D67" w:rsidRPr="00B53482" w:rsidRDefault="00115D67" w:rsidP="00F1137E">
                      <w:pPr>
                        <w:pStyle w:val="ListParagraph"/>
                        <w:spacing w:after="200"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  <w:p w14:paraId="0657B03D" w14:textId="77777777" w:rsidR="00115D67" w:rsidRPr="00B53482" w:rsidRDefault="00115D67" w:rsidP="00F1137E">
                      <w:pPr>
                        <w:pStyle w:val="NormalWeb"/>
                        <w:spacing w:before="0" w:beforeAutospacing="0" w:after="0" w:afterAutospacing="0"/>
                        <w:contextualSpacing/>
                        <w:jc w:val="center"/>
                        <w:rPr>
                          <w:rFonts w:ascii="Avenir Light" w:hAnsi="Avenir Light"/>
                          <w:color w:val="67B1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1137E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48DDC4" wp14:editId="076199D8">
                <wp:simplePos x="0" y="0"/>
                <wp:positionH relativeFrom="page">
                  <wp:posOffset>5227320</wp:posOffset>
                </wp:positionH>
                <wp:positionV relativeFrom="page">
                  <wp:posOffset>6160135</wp:posOffset>
                </wp:positionV>
                <wp:extent cx="2142490" cy="3429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8E2DA" w14:textId="77777777" w:rsidR="00115D67" w:rsidRDefault="00115D67" w:rsidP="00F1137E">
                            <w:r w:rsidRPr="00DB76FA">
                              <w:rPr>
                                <w:color w:val="000090"/>
                              </w:rPr>
                              <w:t xml:space="preserve">Expires:  </w:t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3" type="#_x0000_t202" style="position:absolute;margin-left:411.6pt;margin-top:485.05pt;width:168.7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" mv:complextextbox="1" filled="f" stroked="f">
                <v:textbox>
                  <w:txbxContent>
                    <w:p w14:paraId="6C48E2DA" w14:textId="77777777" w:rsidR="00115D67" w:rsidRDefault="00115D67" w:rsidP="00F1137E">
                      <w:r w:rsidRPr="00DB76FA">
                        <w:rPr>
                          <w:color w:val="000090"/>
                        </w:rPr>
                        <w:t xml:space="preserve">Expires:  </w:t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137E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A4AFDA" wp14:editId="46579FC0">
                <wp:simplePos x="0" y="0"/>
                <wp:positionH relativeFrom="page">
                  <wp:posOffset>3084830</wp:posOffset>
                </wp:positionH>
                <wp:positionV relativeFrom="page">
                  <wp:posOffset>4504055</wp:posOffset>
                </wp:positionV>
                <wp:extent cx="4911725" cy="481330"/>
                <wp:effectExtent l="0" t="0" r="0" b="12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18F72" w14:textId="77777777" w:rsidR="00115D67" w:rsidRPr="00DB76FA" w:rsidRDefault="00115D67" w:rsidP="00F1137E">
                            <w:pPr>
                              <w:rPr>
                                <w:color w:val="000090"/>
                                <w:u w:val="single"/>
                              </w:rPr>
                            </w:pPr>
                            <w:r w:rsidRPr="00DB76FA">
                              <w:rPr>
                                <w:color w:val="000090"/>
                              </w:rPr>
                              <w:t xml:space="preserve">For:  </w:t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 w:rsidRPr="00DB76FA">
                              <w:rPr>
                                <w:color w:val="000090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000090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242.9pt;margin-top:354.65pt;width:386.75pt;height:37.9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" mv:complextextbox="1" filled="f" stroked="f">
                <v:textbox>
                  <w:txbxContent>
                    <w:p w14:paraId="54E18F72" w14:textId="77777777" w:rsidR="00115D67" w:rsidRPr="00DB76FA" w:rsidRDefault="00115D67" w:rsidP="00F1137E">
                      <w:pPr>
                        <w:rPr>
                          <w:color w:val="000090"/>
                          <w:u w:val="single"/>
                        </w:rPr>
                      </w:pPr>
                      <w:r w:rsidRPr="00DB76FA">
                        <w:rPr>
                          <w:color w:val="000090"/>
                        </w:rPr>
                        <w:t xml:space="preserve">For:  </w:t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 w:rsidRPr="00DB76FA">
                        <w:rPr>
                          <w:color w:val="000090"/>
                          <w:u w:val="single"/>
                        </w:rPr>
                        <w:tab/>
                      </w:r>
                      <w:r>
                        <w:rPr>
                          <w:color w:val="000090"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137E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D7C13A" wp14:editId="2A987001">
                <wp:simplePos x="0" y="0"/>
                <wp:positionH relativeFrom="page">
                  <wp:posOffset>2970530</wp:posOffset>
                </wp:positionH>
                <wp:positionV relativeFrom="page">
                  <wp:posOffset>5668010</wp:posOffset>
                </wp:positionV>
                <wp:extent cx="4338955" cy="318770"/>
                <wp:effectExtent l="0" t="0" r="0" b="114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EB98F" w14:textId="77777777" w:rsidR="00115D67" w:rsidRPr="00DB76FA" w:rsidRDefault="00115D67" w:rsidP="00F1137E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</w:pPr>
                            <w:r w:rsidRPr="00DB76FA">
                              <w:rPr>
                                <w:rFonts w:ascii="Lucida Bright" w:hAnsi="Lucida Bright"/>
                                <w:b/>
                                <w:i/>
                                <w:color w:val="000090"/>
                              </w:rPr>
                              <w:t>Call For Your Appointment 804-270-6010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233.9pt;margin-top:446.3pt;width:341.65pt;height:25.1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" mv:complextextbox="1" filled="f" stroked="f">
                <v:textbox>
                  <w:txbxContent>
                    <w:p w14:paraId="69BEB98F" w14:textId="77777777" w:rsidR="00115D67" w:rsidRPr="00DB76FA" w:rsidRDefault="00115D67" w:rsidP="00F1137E">
                      <w:pPr>
                        <w:spacing w:after="100" w:afterAutospacing="1"/>
                        <w:contextualSpacing/>
                        <w:jc w:val="center"/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</w:pPr>
                      <w:r w:rsidRPr="00DB76FA">
                        <w:rPr>
                          <w:rFonts w:ascii="Lucida Bright" w:hAnsi="Lucida Bright"/>
                          <w:b/>
                          <w:i/>
                          <w:color w:val="000090"/>
                        </w:rPr>
                        <w:t>Call For Your Appointment 804-270-6010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137E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86E4A6" wp14:editId="350D9561">
                <wp:simplePos x="0" y="0"/>
                <wp:positionH relativeFrom="page">
                  <wp:posOffset>7519035</wp:posOffset>
                </wp:positionH>
                <wp:positionV relativeFrom="page">
                  <wp:posOffset>4920615</wp:posOffset>
                </wp:positionV>
                <wp:extent cx="317500" cy="648970"/>
                <wp:effectExtent l="0" t="0" r="0" b="11430"/>
                <wp:wrapThrough wrapText="bothSides">
                  <wp:wrapPolygon edited="0">
                    <wp:start x="1728" y="0"/>
                    <wp:lineTo x="1728" y="21135"/>
                    <wp:lineTo x="17280" y="21135"/>
                    <wp:lineTo x="17280" y="0"/>
                    <wp:lineTo x="1728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E14A" w14:textId="77777777" w:rsidR="00115D67" w:rsidRDefault="00115D67" w:rsidP="00F11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6" type="#_x0000_t202" style="position:absolute;margin-left:592.05pt;margin-top:387.45pt;width:25pt;height:51.1pt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duS9MCAAAf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" mv:complextextbox="1" filled="f" stroked="f">
                <v:textbox>
                  <w:txbxContent>
                    <w:p w14:paraId="53BBE14A" w14:textId="77777777" w:rsidR="00115D67" w:rsidRDefault="00115D67" w:rsidP="00F1137E"/>
                  </w:txbxContent>
                </v:textbox>
                <w10:wrap type="through" anchorx="page" anchory="page"/>
              </v:shape>
            </w:pict>
          </mc:Fallback>
        </mc:AlternateContent>
      </w:r>
      <w:r w:rsidR="00F1137E">
        <w:rPr>
          <w:noProof/>
        </w:rPr>
        <mc:AlternateContent>
          <mc:Choice Requires="wps">
            <w:drawing>
              <wp:anchor distT="0" distB="0" distL="114300" distR="114300" simplePos="0" relativeHeight="251833342" behindDoc="0" locked="0" layoutInCell="1" allowOverlap="1" wp14:anchorId="35F5DED7" wp14:editId="65287ADC">
                <wp:simplePos x="0" y="0"/>
                <wp:positionH relativeFrom="page">
                  <wp:posOffset>451485</wp:posOffset>
                </wp:positionH>
                <wp:positionV relativeFrom="page">
                  <wp:posOffset>3500120</wp:posOffset>
                </wp:positionV>
                <wp:extent cx="6851650" cy="3054350"/>
                <wp:effectExtent l="50800" t="25400" r="82550" b="95250"/>
                <wp:wrapThrough wrapText="bothSides">
                  <wp:wrapPolygon edited="0">
                    <wp:start x="-160" y="-180"/>
                    <wp:lineTo x="-160" y="22094"/>
                    <wp:lineTo x="21780" y="22094"/>
                    <wp:lineTo x="21780" y="-180"/>
                    <wp:lineTo x="-160" y="-18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305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35.55pt;margin-top:275.6pt;width:539.5pt;height:240.5pt;z-index:251833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" fillcolor="white [3212]" strokecolor="#d1d1d1 [3044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ED0569" w:rsidRPr="00ED0569">
        <w:rPr>
          <w:color w:val="000090"/>
        </w:rPr>
        <w:t xml:space="preserve"> </w:t>
      </w:r>
      <w:r w:rsidR="00A35049" w:rsidRPr="00A35049">
        <w:rPr>
          <w:rFonts w:ascii="Calibri" w:eastAsia="Calibri" w:hAnsi="Calibri" w:cs="Times New Roman"/>
          <w:noProof/>
          <w:sz w:val="22"/>
          <w:szCs w:val="22"/>
        </w:rPr>
        <w:t xml:space="preserve"> </w:t>
      </w:r>
    </w:p>
    <w:sectPr w:rsidR="001D54DB" w:rsidSect="00EB3EEC">
      <w:head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7E8B9" w14:textId="77777777" w:rsidR="004A149C" w:rsidRDefault="004A149C">
      <w:pPr>
        <w:spacing w:after="0"/>
      </w:pPr>
      <w:r>
        <w:separator/>
      </w:r>
    </w:p>
  </w:endnote>
  <w:endnote w:type="continuationSeparator" w:id="0">
    <w:p w14:paraId="511975AE" w14:textId="77777777" w:rsidR="004A149C" w:rsidRDefault="004A14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94D9DB" w14:textId="77777777" w:rsidR="004A149C" w:rsidRDefault="004A149C">
      <w:pPr>
        <w:spacing w:after="0"/>
      </w:pPr>
      <w:r>
        <w:separator/>
      </w:r>
    </w:p>
  </w:footnote>
  <w:footnote w:type="continuationSeparator" w:id="0">
    <w:p w14:paraId="1AE39DD5" w14:textId="77777777" w:rsidR="004A149C" w:rsidRDefault="004A149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62D00" w14:textId="77777777" w:rsidR="00115D67" w:rsidRDefault="00115D67">
    <w:pPr>
      <w:pStyle w:val="Header"/>
    </w:pPr>
    <w:bookmarkStart w:id="2" w:name="_MacBuGuideStaticData_5510H"/>
    <w:bookmarkStart w:id="3" w:name="_MacBuGuideStaticData_10320H"/>
    <w:bookmarkStart w:id="4" w:name="_MacBuGuideStaticData_720V"/>
    <w:bookmarkStart w:id="5" w:name="_MacBuGuideStaticData_11520V"/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DBFC8F5" wp14:editId="318D1BC6">
              <wp:simplePos x="0" y="0"/>
              <wp:positionH relativeFrom="page">
                <wp:posOffset>457200</wp:posOffset>
              </wp:positionH>
              <wp:positionV relativeFrom="page">
                <wp:posOffset>6473825</wp:posOffset>
              </wp:positionV>
              <wp:extent cx="6864350" cy="2025650"/>
              <wp:effectExtent l="0" t="0" r="19050" b="9525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1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14" name="AutoShape 22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5" name="AutoShape 23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6pt;margin-top:509.75pt;width:540.5pt;height:159.5pt;z-index:251665408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">
              <v:shape id="AutoShape 22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rhBwAAA&#10;ANsAAAAPAAAAZHJzL2Rvd25yZXYueG1sRE9Na8JAEL0X+h+WKfRWN0qxmrqKCIoXD0bB65Adk9Ds&#10;bMyOuv77bkHobR7vc2aL6Fp1oz40ng0MBxko4tLbhisDx8P6YwIqCLLF1jMZeFCAxfz1ZYa59Xfe&#10;062QSqUQDjkaqEW6XOtQ1uQwDHxHnLiz7x1Kgn2lbY/3FO5aPcqysXbYcGqosaNVTeVPcXUGZDfe&#10;XWRaxhEOT5t4KuRw/LLGvL/F5TcooSj/4qd7a9P8T/j7JR2g5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brhBwAAAANsAAAAPAAAAAAAAAAAAAAAAAJcCAABkcnMvZG93bnJl&#10;di54bWxQSwUGAAAAAAQABAD1AAAAhAMAAAAA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23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C+OMwgAA&#10;ANsAAAAPAAAAZHJzL2Rvd25yZXYueG1sRE9Na8JAEL0X/A/LCL3VjYVKiW6CCkI9eNAWi7chOybR&#10;7GzIjjH++26h0Ns83ucs8sE1qqcu1J4NTCcJKOLC25pLA1+fm5d3UEGQLTaeycCDAuTZ6GmBqfV3&#10;3lN/kFLFEA4pGqhE2lTrUFTkMEx8Sxy5s+8cSoRdqW2H9xjuGv2aJDPtsObYUGFL64qK6+HmDLhi&#10;um+PZb/cnm5HmV1W4rbfO2Oex8NyDkpokH/xn/vDxvlv8PtLPEBn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L44zCAAAA2wAAAA8AAAAAAAAAAAAAAAAAlwIAAGRycy9kb3du&#10;cmV2LnhtbFBLBQYAAAAABAAEAPUAAACGAwAAAAA=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D6F3A53" wp14:editId="7F1D28E3">
              <wp:simplePos x="0" y="0"/>
              <wp:positionH relativeFrom="page">
                <wp:posOffset>457200</wp:posOffset>
              </wp:positionH>
              <wp:positionV relativeFrom="page">
                <wp:posOffset>3410585</wp:posOffset>
              </wp:positionV>
              <wp:extent cx="6864350" cy="2025650"/>
              <wp:effectExtent l="0" t="0" r="19050" b="12065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1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11" name="AutoShape 19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2" name="AutoShape 20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36pt;margin-top:268.55pt;width:540.5pt;height:159.5pt;z-index:251667456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">
              <v:shape id="AutoShape 19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GRvZwAAA&#10;ANsAAAAPAAAAZHJzL2Rvd25yZXYueG1sRE9Na8JAEL0L/odlCr3pJh5sja5SBEsvHoyC1yE7TUKz&#10;szE71fXfu0Kht3m8z1ltouvUlYbQejaQTzNQxJW3LdcGTsfd5B1UEGSLnWcycKcAm/V4tMLC+hsf&#10;6FpKrVIIhwINNCJ9oXWoGnIYpr4nTty3HxxKgkOt7YC3FO46PcuyuXbYcmposKdtQ9VP+esMyH6+&#10;v8iiijPMz5/xXMrx9GaNeX2JH0tQQlH+xX/uL5vm5/D8JR2g1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GRvZwAAAANsAAAAPAAAAAAAAAAAAAAAAAJcCAABkcnMvZG93bnJl&#10;di54bWxQSwUGAAAAAAQABAD1AAAAhAMAAAAA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20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nv4wgAA&#10;ANsAAAAPAAAAZHJzL2Rvd25yZXYueG1sRE9Na8JAEL0X/A/LCL01Gz2EkmYVFQQ99KAtlt6G7DRJ&#10;m50N2TGJ/94tFHqbx/ucYj25Vg3Uh8azgUWSgiIuvW24MvD+tn96BhUE2WLrmQzcKMB6NXsoMLd+&#10;5BMNZ6lUDOGQo4FapMu1DmVNDkPiO+LIffneoUTYV9r2OMZw1+plmmbaYcOxocaOdjWVP+erM+DK&#10;xam7VMPm+Hm9SPa9FXf8eDXmcT5tXkAJTfIv/nMfbJy/hN9f4gF6d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rie/jCAAAA2wAAAA8AAAAAAAAAAAAAAAAAlwIAAGRycy9kb3du&#10;cmV2LnhtbFBLBQYAAAAABAAEAPUAAACGAwAAAAA=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CB68926" wp14:editId="21B833E0">
              <wp:simplePos x="0" y="0"/>
              <wp:positionH relativeFrom="page">
                <wp:posOffset>457200</wp:posOffset>
              </wp:positionH>
              <wp:positionV relativeFrom="page">
                <wp:posOffset>368300</wp:posOffset>
              </wp:positionV>
              <wp:extent cx="6864350" cy="2025650"/>
              <wp:effectExtent l="0" t="0" r="19050" b="19050"/>
              <wp:wrapTight wrapText="bothSides">
                <wp:wrapPolygon edited="0">
                  <wp:start x="10037" y="0"/>
                  <wp:lineTo x="9168" y="102"/>
                  <wp:lineTo x="6890" y="1219"/>
                  <wp:lineTo x="6770" y="1625"/>
                  <wp:lineTo x="6440" y="1923"/>
                  <wp:lineTo x="5391" y="3040"/>
                  <wp:lineTo x="4164" y="4970"/>
                  <wp:lineTo x="3355" y="6487"/>
                  <wp:lineTo x="2606" y="8112"/>
                  <wp:lineTo x="1946" y="9737"/>
                  <wp:lineTo x="777" y="12980"/>
                  <wp:lineTo x="-30" y="15614"/>
                  <wp:lineTo x="0" y="15716"/>
                  <wp:lineTo x="7279" y="16224"/>
                  <wp:lineTo x="6800" y="16325"/>
                  <wp:lineTo x="4524" y="17646"/>
                  <wp:lineTo x="4374" y="17849"/>
                  <wp:lineTo x="3834" y="18255"/>
                  <wp:lineTo x="2516" y="19264"/>
                  <wp:lineTo x="60" y="21498"/>
                  <wp:lineTo x="21570" y="21498"/>
                  <wp:lineTo x="19172" y="19264"/>
                  <wp:lineTo x="17466" y="17849"/>
                  <wp:lineTo x="17346" y="17544"/>
                  <wp:lineTo x="15308" y="16325"/>
                  <wp:lineTo x="14828" y="16224"/>
                  <wp:lineTo x="14559" y="15817"/>
                  <wp:lineTo x="11563" y="15513"/>
                  <wp:lineTo x="450" y="14504"/>
                  <wp:lineTo x="2066" y="9737"/>
                  <wp:lineTo x="21630" y="8417"/>
                  <wp:lineTo x="21540" y="8112"/>
                  <wp:lineTo x="19652" y="5579"/>
                  <wp:lineTo x="17676" y="3040"/>
                  <wp:lineTo x="16537" y="2031"/>
                  <wp:lineTo x="15997" y="1625"/>
                  <wp:lineTo x="15847" y="1117"/>
                  <wp:lineTo x="12912" y="102"/>
                  <wp:lineTo x="11743" y="0"/>
                  <wp:lineTo x="10037" y="0"/>
                </wp:wrapPolygon>
              </wp:wrapTight>
              <wp:docPr id="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350" cy="2025650"/>
                        <a:chOff x="710" y="580"/>
                        <a:chExt cx="10810" cy="3190"/>
                      </a:xfrm>
                    </wpg:grpSpPr>
                    <wps:wsp>
                      <wps:cNvPr id="1" name="AutoShape 14"/>
                      <wps:cNvSpPr>
                        <a:spLocks/>
                      </wps:cNvSpPr>
                      <wps:spPr bwMode="auto">
                        <a:xfrm>
                          <a:off x="720" y="2890"/>
                          <a:ext cx="10800" cy="880"/>
                        </a:xfrm>
                        <a:custGeom>
                          <a:avLst/>
                          <a:gdLst>
                            <a:gd name="T0" fmla="*/ 0 w 10800"/>
                            <a:gd name="T1" fmla="*/ 880 h 880"/>
                            <a:gd name="T2" fmla="*/ 5400 w 10800"/>
                            <a:gd name="T3" fmla="*/ 0 h 880"/>
                            <a:gd name="T4" fmla="*/ 10800 w 10800"/>
                            <a:gd name="T5" fmla="*/ 880 h 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0" h="880">
                              <a:moveTo>
                                <a:pt x="0" y="880"/>
                              </a:moveTo>
                              <a:cubicBezTo>
                                <a:pt x="900" y="733"/>
                                <a:pt x="2580" y="0"/>
                                <a:pt x="5400" y="0"/>
                              </a:cubicBezTo>
                              <a:cubicBezTo>
                                <a:pt x="8220" y="0"/>
                                <a:pt x="8820" y="413"/>
                                <a:pt x="10800" y="88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" name="AutoShape 15"/>
                      <wps:cNvSpPr>
                        <a:spLocks/>
                      </wps:cNvSpPr>
                      <wps:spPr bwMode="auto">
                        <a:xfrm>
                          <a:off x="710" y="580"/>
                          <a:ext cx="10810" cy="2310"/>
                        </a:xfrm>
                        <a:custGeom>
                          <a:avLst/>
                          <a:gdLst>
                            <a:gd name="T0" fmla="*/ 0 w 10810"/>
                            <a:gd name="T1" fmla="*/ 2310 h 2310"/>
                            <a:gd name="T2" fmla="*/ 5410 w 10810"/>
                            <a:gd name="T3" fmla="*/ 5 h 2310"/>
                            <a:gd name="T4" fmla="*/ 10810 w 10810"/>
                            <a:gd name="T5" fmla="*/ 1228 h 2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10" h="2310">
                              <a:moveTo>
                                <a:pt x="0" y="2310"/>
                              </a:moveTo>
                              <a:cubicBezTo>
                                <a:pt x="1230" y="1130"/>
                                <a:pt x="2770" y="0"/>
                                <a:pt x="5410" y="5"/>
                              </a:cubicBezTo>
                              <a:cubicBezTo>
                                <a:pt x="8050" y="10"/>
                                <a:pt x="9011" y="526"/>
                                <a:pt x="10810" y="1228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36pt;margin-top:29pt;width:540.5pt;height:159.5pt;z-index:251669504;mso-position-horizontal-relative:page;mso-position-vertical-relative:page" coordorigin="710,580" coordsize="10810,3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">
              <v:shape id="AutoShape 14" o:spid="_x0000_s1027" style="position:absolute;left:720;top:2890;width:10800;height:880;visibility:visible;mso-wrap-style:square;v-text-anchor:top" coordsize="10800,8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qqE/vgAA&#10;ANoAAAAPAAAAZHJzL2Rvd25yZXYueG1sRE9Na8JAEL0X/A/LCN7qRg9ao6sUoeLFQ6PgdciOSWh2&#10;Nmanuv77riD0NDze56w20bXqRn1oPBuYjDNQxKW3DVcGTsev9w9QQZAttp7JwIMCbNaDtxXm1t/5&#10;m26FVCqFcMjRQC3S5VqHsiaHYew74sRdfO9QEuwrbXu8p3DX6mmWzbTDhlNDjR1tayp/il9nQA6z&#10;w1UWZZzi5LyL50KOp7k1ZjSMn0tQQlH+xS/33qb58HzlefX6D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6qhP74AAADaAAAADwAAAAAAAAAAAAAAAACXAgAAZHJzL2Rvd25yZXYu&#10;eG1sUEsFBgAAAAAEAAQA9QAAAIIDAAAAAA==&#10;" path="m0,880c900,733,2580,,5400,,8220,,8820,413,10800,880e" filled="f" strokecolor="white [3212]" strokeweight="1pt">
                <v:path arrowok="t" o:connecttype="custom" o:connectlocs="0,880;5400,0;10800,880" o:connectangles="0,0,0"/>
                <v:textbox inset=",7.2pt,,7.2pt"/>
              </v:shape>
              <v:shape id="AutoShape 15" o:spid="_x0000_s1028" style="position:absolute;left:710;top:580;width:10810;height:2310;visibility:visible;mso-wrap-style:square;v-text-anchor:top" coordsize="10810,23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KtIFwwAA&#10;ANoAAAAPAAAAZHJzL2Rvd25yZXYueG1sRI/NisJAEITvwr7D0AvedKIHkego7sLCevDgD4q3JtMm&#10;0UxPyLQx+/Y7guCxqKqvqPmyc5VqqQmlZwOjYQKKOPO25NzAYf8zmIIKgmyx8kwG/ijAcvHRm2Nq&#10;/YO31O4kVxHCIUUDhUidah2yghyGoa+Jo3fxjUOJssm1bfAR4a7S4ySZaIclx4UCa/ouKLvt7s6A&#10;y0bb+pi3q/X5fpTJ9Uvc+rQxpv/ZrWaghDp5h1/tX2tgDM8r8Qbox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KtIFwwAAANoAAAAPAAAAAAAAAAAAAAAAAJcCAABkcnMvZG93&#10;bnJldi54bWxQSwUGAAAAAAQABAD1AAAAhwMAAAAA&#10;" path="m0,2310c1230,1130,2770,,5410,5,8050,10,9011,526,10810,1228e" filled="f" strokecolor="white [3212]" strokeweight="1pt">
                <v:path arrowok="t" o:connecttype="custom" o:connectlocs="0,2310;5410,5;10810,1228" o:connectangles="0,0,0"/>
                <v:textbox inset=",7.2pt,,7.2pt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AACD47" wp14:editId="5D91D969">
              <wp:simplePos x="0" y="0"/>
              <wp:positionH relativeFrom="page">
                <wp:posOffset>457200</wp:posOffset>
              </wp:positionH>
              <wp:positionV relativeFrom="page">
                <wp:posOffset>6565265</wp:posOffset>
              </wp:positionV>
              <wp:extent cx="6858000" cy="3041650"/>
              <wp:effectExtent l="0" t="0" r="0" b="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516.95pt;width:540pt;height:23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4E68F6" wp14:editId="3E1D7AB6">
              <wp:simplePos x="0" y="0"/>
              <wp:positionH relativeFrom="page">
                <wp:posOffset>457200</wp:posOffset>
              </wp:positionH>
              <wp:positionV relativeFrom="page">
                <wp:posOffset>3511550</wp:posOffset>
              </wp:positionV>
              <wp:extent cx="6858000" cy="3041650"/>
              <wp:effectExtent l="0" t="6350" r="0" b="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36pt;margin-top:276.5pt;width:540pt;height:23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F96DB0" wp14:editId="7AF1BD0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3041650"/>
              <wp:effectExtent l="0" t="0" r="0" b="6350"/>
              <wp:wrapTight wrapText="bothSides">
                <wp:wrapPolygon edited="0">
                  <wp:start x="-30" y="-68"/>
                  <wp:lineTo x="-30" y="21532"/>
                  <wp:lineTo x="21630" y="21532"/>
                  <wp:lineTo x="21630" y="-68"/>
                  <wp:lineTo x="-30" y="-68"/>
                </wp:wrapPolygon>
              </wp:wrapTight>
              <wp:docPr id="41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0416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1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" o:spid="_x0000_s1026" style="position:absolute;margin-left:36pt;margin-top:36pt;width:540pt;height:23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" fillcolor="#f8f8f8 [3214]" stroked="f" strokecolor="#4a7ebb" strokeweight="1.5pt">
              <v:fill color2="white [3212]" focus="100%" type="gradient"/>
              <v:textbox inset=",7.2pt,,7.2pt"/>
              <w10:wrap type="tight" anchorx="page" anchory="page"/>
            </v:rect>
          </w:pict>
        </mc:Fallback>
      </mc:AlternateContent>
    </w:r>
  </w:p>
  <w:bookmarkEnd w:id="2"/>
  <w:bookmarkEnd w:id="3"/>
  <w:bookmarkEnd w:id="4"/>
  <w:bookmarkEnd w:id="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82E23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C53E92"/>
    <w:multiLevelType w:val="hybridMultilevel"/>
    <w:tmpl w:val="6050423A"/>
    <w:lvl w:ilvl="0" w:tplc="F59AAB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F4D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446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3E8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88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EED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2E9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FE5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30D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6C2D64"/>
    <w:multiLevelType w:val="hybridMultilevel"/>
    <w:tmpl w:val="13C82916"/>
    <w:lvl w:ilvl="0" w:tplc="803A9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C9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269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A6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07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B82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A0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2B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2B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80C1E61"/>
    <w:multiLevelType w:val="hybridMultilevel"/>
    <w:tmpl w:val="437C73D8"/>
    <w:lvl w:ilvl="0" w:tplc="A08C9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D22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A63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A7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207C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5C2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04AA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03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29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8962E36"/>
    <w:multiLevelType w:val="hybridMultilevel"/>
    <w:tmpl w:val="2F16D89A"/>
    <w:lvl w:ilvl="0" w:tplc="1A4C52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6A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6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C0D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25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47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428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405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AE8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1542187"/>
    <w:multiLevelType w:val="hybridMultilevel"/>
    <w:tmpl w:val="F45C21AC"/>
    <w:lvl w:ilvl="0" w:tplc="30824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929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EE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01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8A1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A04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50A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362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CC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1F32BD"/>
    <w:rsid w:val="00007272"/>
    <w:rsid w:val="000607D2"/>
    <w:rsid w:val="00071CFD"/>
    <w:rsid w:val="00080BE5"/>
    <w:rsid w:val="00081AD3"/>
    <w:rsid w:val="000D29D5"/>
    <w:rsid w:val="000D52D3"/>
    <w:rsid w:val="00115A1A"/>
    <w:rsid w:val="00115D67"/>
    <w:rsid w:val="00116A3F"/>
    <w:rsid w:val="00150DEF"/>
    <w:rsid w:val="00151A12"/>
    <w:rsid w:val="001B315A"/>
    <w:rsid w:val="001D54DB"/>
    <w:rsid w:val="001E3450"/>
    <w:rsid w:val="001F32BD"/>
    <w:rsid w:val="0024493E"/>
    <w:rsid w:val="0024742B"/>
    <w:rsid w:val="00277FFA"/>
    <w:rsid w:val="00286271"/>
    <w:rsid w:val="0029275E"/>
    <w:rsid w:val="0029772A"/>
    <w:rsid w:val="002B24CC"/>
    <w:rsid w:val="002B5BE1"/>
    <w:rsid w:val="002F15DE"/>
    <w:rsid w:val="002F1F9C"/>
    <w:rsid w:val="00321148"/>
    <w:rsid w:val="00340E11"/>
    <w:rsid w:val="00360562"/>
    <w:rsid w:val="00362140"/>
    <w:rsid w:val="003D066E"/>
    <w:rsid w:val="003D7C56"/>
    <w:rsid w:val="004060DF"/>
    <w:rsid w:val="00476899"/>
    <w:rsid w:val="00481264"/>
    <w:rsid w:val="004A149C"/>
    <w:rsid w:val="004F0C2C"/>
    <w:rsid w:val="005029C4"/>
    <w:rsid w:val="00576581"/>
    <w:rsid w:val="005976C1"/>
    <w:rsid w:val="005D1420"/>
    <w:rsid w:val="006B657A"/>
    <w:rsid w:val="007A01CC"/>
    <w:rsid w:val="00812B47"/>
    <w:rsid w:val="008F0AD5"/>
    <w:rsid w:val="00950921"/>
    <w:rsid w:val="009A4C00"/>
    <w:rsid w:val="009C2477"/>
    <w:rsid w:val="00A26BB5"/>
    <w:rsid w:val="00A328D6"/>
    <w:rsid w:val="00A35049"/>
    <w:rsid w:val="00A87517"/>
    <w:rsid w:val="00B14559"/>
    <w:rsid w:val="00B53482"/>
    <w:rsid w:val="00B55445"/>
    <w:rsid w:val="00B7146E"/>
    <w:rsid w:val="00BB2038"/>
    <w:rsid w:val="00BC1D80"/>
    <w:rsid w:val="00BD7330"/>
    <w:rsid w:val="00C003BB"/>
    <w:rsid w:val="00C754E3"/>
    <w:rsid w:val="00C90CC8"/>
    <w:rsid w:val="00C930FB"/>
    <w:rsid w:val="00D117B3"/>
    <w:rsid w:val="00D42263"/>
    <w:rsid w:val="00D43D01"/>
    <w:rsid w:val="00D8059F"/>
    <w:rsid w:val="00DB76FA"/>
    <w:rsid w:val="00DB7AAB"/>
    <w:rsid w:val="00E37699"/>
    <w:rsid w:val="00E94411"/>
    <w:rsid w:val="00EB0F0D"/>
    <w:rsid w:val="00EB3106"/>
    <w:rsid w:val="00EB3EEC"/>
    <w:rsid w:val="00EC5C69"/>
    <w:rsid w:val="00ED0569"/>
    <w:rsid w:val="00ED41A6"/>
    <w:rsid w:val="00EE0C70"/>
    <w:rsid w:val="00F1137E"/>
    <w:rsid w:val="00F20115"/>
    <w:rsid w:val="00F96F72"/>
    <w:rsid w:val="00FA143D"/>
    <w:rsid w:val="00FE70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773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482"/>
  </w:style>
  <w:style w:type="paragraph" w:styleId="Heading1">
    <w:name w:val="heading 1"/>
    <w:basedOn w:val="Normal"/>
    <w:next w:val="Normal"/>
    <w:link w:val="Heading1Char"/>
    <w:uiPriority w:val="9"/>
    <w:qFormat/>
    <w:rsid w:val="002F15DE"/>
    <w:pPr>
      <w:spacing w:after="0"/>
      <w:outlineLvl w:val="0"/>
    </w:pPr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Heading2">
    <w:name w:val="heading 2"/>
    <w:basedOn w:val="Normal"/>
    <w:next w:val="Contact"/>
    <w:link w:val="Heading2Char"/>
    <w:uiPriority w:val="9"/>
    <w:unhideWhenUsed/>
    <w:qFormat/>
    <w:rsid w:val="00362140"/>
    <w:pPr>
      <w:spacing w:after="20"/>
      <w:outlineLvl w:val="1"/>
    </w:pPr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Heading3">
    <w:name w:val="heading 3"/>
    <w:basedOn w:val="Normal"/>
    <w:next w:val="Normal"/>
    <w:link w:val="Heading3Char"/>
    <w:rsid w:val="0036214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D01"/>
  </w:style>
  <w:style w:type="paragraph" w:styleId="Footer">
    <w:name w:val="footer"/>
    <w:basedOn w:val="Normal"/>
    <w:link w:val="Foot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D01"/>
  </w:style>
  <w:style w:type="character" w:customStyle="1" w:styleId="Heading1Char">
    <w:name w:val="Heading 1 Char"/>
    <w:basedOn w:val="DefaultParagraphFont"/>
    <w:link w:val="Heading1"/>
    <w:uiPriority w:val="9"/>
    <w:rsid w:val="002F15DE"/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Title">
    <w:name w:val="Title"/>
    <w:basedOn w:val="Normal"/>
    <w:link w:val="TitleChar"/>
    <w:uiPriority w:val="10"/>
    <w:qFormat/>
    <w:rsid w:val="003D7C56"/>
    <w:pPr>
      <w:spacing w:after="0"/>
    </w:pPr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7C56"/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paragraph" w:styleId="Subtitle">
    <w:name w:val="Subtitle"/>
    <w:basedOn w:val="Normal"/>
    <w:link w:val="SubtitleChar"/>
    <w:uiPriority w:val="11"/>
    <w:qFormat/>
    <w:rsid w:val="003D7C56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7C56"/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Heading3Char">
    <w:name w:val="Heading 3 Char"/>
    <w:basedOn w:val="DefaultParagraphFont"/>
    <w:link w:val="Heading3"/>
    <w:rsid w:val="00362140"/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paragraph" w:customStyle="1" w:styleId="Contact">
    <w:name w:val="Contact"/>
    <w:basedOn w:val="Normal"/>
    <w:qFormat/>
    <w:rsid w:val="00362140"/>
    <w:pPr>
      <w:spacing w:after="0"/>
    </w:pPr>
    <w:rPr>
      <w:caps/>
      <w:color w:val="7F7F7F" w:themeColor="text1" w:themeTint="80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2140"/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NormalWeb">
    <w:name w:val="Normal (Web)"/>
    <w:basedOn w:val="Normal"/>
    <w:uiPriority w:val="99"/>
    <w:unhideWhenUsed/>
    <w:rsid w:val="0029275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060DF"/>
    <w:pPr>
      <w:spacing w:after="0"/>
      <w:ind w:left="720"/>
      <w:contextualSpacing/>
    </w:pPr>
    <w:rPr>
      <w:rFonts w:ascii="Times" w:eastAsiaTheme="minorEastAsia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482"/>
  </w:style>
  <w:style w:type="paragraph" w:styleId="Heading1">
    <w:name w:val="heading 1"/>
    <w:basedOn w:val="Normal"/>
    <w:next w:val="Normal"/>
    <w:link w:val="Heading1Char"/>
    <w:uiPriority w:val="9"/>
    <w:qFormat/>
    <w:rsid w:val="002F15DE"/>
    <w:pPr>
      <w:spacing w:after="0"/>
      <w:outlineLvl w:val="0"/>
    </w:pPr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Heading2">
    <w:name w:val="heading 2"/>
    <w:basedOn w:val="Normal"/>
    <w:next w:val="Contact"/>
    <w:link w:val="Heading2Char"/>
    <w:uiPriority w:val="9"/>
    <w:unhideWhenUsed/>
    <w:qFormat/>
    <w:rsid w:val="00362140"/>
    <w:pPr>
      <w:spacing w:after="20"/>
      <w:outlineLvl w:val="1"/>
    </w:pPr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Heading3">
    <w:name w:val="heading 3"/>
    <w:basedOn w:val="Normal"/>
    <w:next w:val="Normal"/>
    <w:link w:val="Heading3Char"/>
    <w:rsid w:val="0036214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3D01"/>
  </w:style>
  <w:style w:type="paragraph" w:styleId="Footer">
    <w:name w:val="footer"/>
    <w:basedOn w:val="Normal"/>
    <w:link w:val="FooterChar"/>
    <w:uiPriority w:val="99"/>
    <w:semiHidden/>
    <w:unhideWhenUsed/>
    <w:rsid w:val="00D43D0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3D01"/>
  </w:style>
  <w:style w:type="character" w:customStyle="1" w:styleId="Heading1Char">
    <w:name w:val="Heading 1 Char"/>
    <w:basedOn w:val="DefaultParagraphFont"/>
    <w:link w:val="Heading1"/>
    <w:uiPriority w:val="9"/>
    <w:rsid w:val="002F15DE"/>
    <w:rPr>
      <w:rFonts w:eastAsiaTheme="majorEastAsia" w:cstheme="majorBidi"/>
      <w:bCs/>
      <w:caps/>
      <w:color w:val="7F7F7F" w:themeColor="text1" w:themeTint="80"/>
      <w:sz w:val="20"/>
      <w:szCs w:val="32"/>
    </w:rPr>
  </w:style>
  <w:style w:type="paragraph" w:styleId="Title">
    <w:name w:val="Title"/>
    <w:basedOn w:val="Normal"/>
    <w:link w:val="TitleChar"/>
    <w:uiPriority w:val="10"/>
    <w:qFormat/>
    <w:rsid w:val="003D7C56"/>
    <w:pPr>
      <w:spacing w:after="0"/>
    </w:pPr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7C56"/>
    <w:rPr>
      <w:rFonts w:asciiTheme="majorHAnsi" w:eastAsiaTheme="majorEastAsia" w:hAnsiTheme="majorHAnsi" w:cstheme="majorBidi"/>
      <w:color w:val="DDDDDD" w:themeColor="accent1"/>
      <w:sz w:val="88"/>
      <w:szCs w:val="52"/>
    </w:rPr>
  </w:style>
  <w:style w:type="paragraph" w:styleId="Subtitle">
    <w:name w:val="Subtitle"/>
    <w:basedOn w:val="Normal"/>
    <w:link w:val="SubtitleChar"/>
    <w:uiPriority w:val="11"/>
    <w:qFormat/>
    <w:rsid w:val="003D7C56"/>
    <w:pPr>
      <w:numPr>
        <w:ilvl w:val="1"/>
      </w:numPr>
      <w:spacing w:after="0"/>
    </w:pPr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7C56"/>
    <w:rPr>
      <w:rFonts w:asciiTheme="majorHAnsi" w:eastAsiaTheme="majorEastAsia" w:hAnsiTheme="majorHAnsi" w:cstheme="majorBidi"/>
      <w:iCs/>
      <w:color w:val="DDDDDD" w:themeColor="accent1"/>
      <w:sz w:val="56"/>
    </w:rPr>
  </w:style>
  <w:style w:type="character" w:customStyle="1" w:styleId="Heading3Char">
    <w:name w:val="Heading 3 Char"/>
    <w:basedOn w:val="DefaultParagraphFont"/>
    <w:link w:val="Heading3"/>
    <w:rsid w:val="00362140"/>
    <w:rPr>
      <w:rFonts w:asciiTheme="majorHAnsi" w:eastAsiaTheme="majorEastAsia" w:hAnsiTheme="majorHAnsi" w:cstheme="majorBidi"/>
      <w:bCs/>
      <w:caps/>
      <w:color w:val="DDDDDD" w:themeColor="accent1"/>
      <w:sz w:val="16"/>
    </w:rPr>
  </w:style>
  <w:style w:type="paragraph" w:customStyle="1" w:styleId="Contact">
    <w:name w:val="Contact"/>
    <w:basedOn w:val="Normal"/>
    <w:qFormat/>
    <w:rsid w:val="00362140"/>
    <w:pPr>
      <w:spacing w:after="0"/>
    </w:pPr>
    <w:rPr>
      <w:caps/>
      <w:color w:val="7F7F7F" w:themeColor="text1" w:themeTint="80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62140"/>
    <w:rPr>
      <w:rFonts w:eastAsiaTheme="majorEastAsia" w:cstheme="majorBidi"/>
      <w:bCs/>
      <w:caps/>
      <w:color w:val="DDDDDD" w:themeColor="accent1"/>
      <w:sz w:val="16"/>
      <w:szCs w:val="26"/>
    </w:rPr>
  </w:style>
  <w:style w:type="paragraph" w:styleId="NormalWeb">
    <w:name w:val="Normal (Web)"/>
    <w:basedOn w:val="Normal"/>
    <w:uiPriority w:val="99"/>
    <w:unhideWhenUsed/>
    <w:rsid w:val="0029275E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060DF"/>
    <w:pPr>
      <w:spacing w:after="0"/>
      <w:ind w:left="720"/>
      <w:contextualSpacing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Gift%20Certificate.dotx" TargetMode="External"/></Relationships>
</file>

<file path=word/theme/theme1.xml><?xml version="1.0" encoding="utf-8"?>
<a:theme xmlns:a="http://schemas.openxmlformats.org/drawingml/2006/main" name="Gift Certificat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Gift Certificate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Gift 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Gift Certificate.dotx</Template>
  <TotalTime>6</TotalTime>
  <Pages>1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 Van</dc:creator>
  <cp:keywords/>
  <dc:description/>
  <cp:lastModifiedBy>Che Van</cp:lastModifiedBy>
  <cp:revision>2</cp:revision>
  <cp:lastPrinted>2013-01-01T22:23:00Z</cp:lastPrinted>
  <dcterms:created xsi:type="dcterms:W3CDTF">2014-01-26T01:16:00Z</dcterms:created>
  <dcterms:modified xsi:type="dcterms:W3CDTF">2014-01-26T01:16:00Z</dcterms:modified>
  <cp:category/>
</cp:coreProperties>
</file>