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4F4CB" w14:textId="3A8F7240" w:rsidR="001D54DB" w:rsidRDefault="00B156BD">
      <w:bookmarkStart w:id="0" w:name="_GoBack"/>
      <w:bookmarkEnd w:id="0"/>
      <w:r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21EBD93" wp14:editId="11896C7E">
                <wp:simplePos x="0" y="0"/>
                <wp:positionH relativeFrom="page">
                  <wp:posOffset>3442335</wp:posOffset>
                </wp:positionH>
                <wp:positionV relativeFrom="page">
                  <wp:posOffset>8794115</wp:posOffset>
                </wp:positionV>
                <wp:extent cx="3782695" cy="575945"/>
                <wp:effectExtent l="0" t="0" r="0" b="82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69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B6C0D" w14:textId="77777777" w:rsidR="006E1F88" w:rsidRPr="006E1F88" w:rsidRDefault="006E1F88" w:rsidP="006E1F8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</w:pPr>
                            <w:r w:rsidRPr="006E1F88"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  <w:t>See Front Desk or Call To Reserve Your Seat!</w:t>
                            </w:r>
                          </w:p>
                          <w:p w14:paraId="4AED0DBB" w14:textId="77777777" w:rsidR="006E1F88" w:rsidRPr="006E1F88" w:rsidRDefault="006E1F88" w:rsidP="006E1F8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</w:pPr>
                            <w:r w:rsidRPr="006E1F88"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  <w:t xml:space="preserve"> 804-270-6010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7" o:spid="_x0000_s1026" type="#_x0000_t202" style="position:absolute;margin-left:271.05pt;margin-top:692.45pt;width:297.85pt;height:45.3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sauwMDAAC0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" mv:complextextbox="1" filled="f" stroked="f">
                <v:textbox>
                  <w:txbxContent>
                    <w:p w14:paraId="657B6C0D" w14:textId="77777777" w:rsidR="006E1F88" w:rsidRPr="006E1F88" w:rsidRDefault="006E1F88" w:rsidP="006E1F88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color w:val="3366FF"/>
                        </w:rPr>
                      </w:pPr>
                      <w:r w:rsidRPr="006E1F88">
                        <w:rPr>
                          <w:rFonts w:ascii="Lucida Bright" w:hAnsi="Lucida Bright"/>
                          <w:b/>
                          <w:color w:val="3366FF"/>
                        </w:rPr>
                        <w:t>See Front Desk or Call To Reserve Your Seat!</w:t>
                      </w:r>
                    </w:p>
                    <w:p w14:paraId="4AED0DBB" w14:textId="77777777" w:rsidR="006E1F88" w:rsidRPr="006E1F88" w:rsidRDefault="006E1F88" w:rsidP="006E1F88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color w:val="3366FF"/>
                        </w:rPr>
                      </w:pPr>
                      <w:r w:rsidRPr="006E1F88">
                        <w:rPr>
                          <w:rFonts w:ascii="Lucida Bright" w:hAnsi="Lucida Bright"/>
                          <w:b/>
                          <w:color w:val="3366FF"/>
                        </w:rPr>
                        <w:t xml:space="preserve"> 804-270-6010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000090"/>
        </w:rPr>
        <w:drawing>
          <wp:anchor distT="0" distB="0" distL="114300" distR="114300" simplePos="0" relativeHeight="251924480" behindDoc="0" locked="0" layoutInCell="1" allowOverlap="1" wp14:anchorId="3734E917" wp14:editId="3470382A">
            <wp:simplePos x="0" y="0"/>
            <wp:positionH relativeFrom="page">
              <wp:posOffset>2025015</wp:posOffset>
            </wp:positionH>
            <wp:positionV relativeFrom="page">
              <wp:posOffset>8420100</wp:posOffset>
            </wp:positionV>
            <wp:extent cx="1465580" cy="1078230"/>
            <wp:effectExtent l="0" t="0" r="762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7" b="100000" l="1092" r="100000">
                                  <a14:foregroundMark x1="67904" y1="45401" x2="67904" y2="45401"/>
                                  <a14:foregroundMark x1="28384" y1="46291" x2="28384" y2="46291"/>
                                  <a14:foregroundMark x1="11354" y1="40356" x2="11354" y2="40356"/>
                                  <a14:foregroundMark x1="19651" y1="44214" x2="19651" y2="44214"/>
                                  <a14:foregroundMark x1="31878" y1="43917" x2="31878" y2="43917"/>
                                  <a14:foregroundMark x1="37555" y1="43917" x2="37555" y2="43917"/>
                                  <a14:foregroundMark x1="42795" y1="45401" x2="42795" y2="45401"/>
                                  <a14:foregroundMark x1="51528" y1="43323" x2="51528" y2="43323"/>
                                  <a14:foregroundMark x1="58952" y1="43917" x2="58952" y2="43917"/>
                                  <a14:foregroundMark x1="70306" y1="43323" x2="70306" y2="43323"/>
                                  <a14:foregroundMark x1="76638" y1="43917" x2="76638" y2="43917"/>
                                  <a14:foregroundMark x1="83188" y1="44807" x2="83188" y2="44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C3D1E65" wp14:editId="35D48146">
                <wp:simplePos x="0" y="0"/>
                <wp:positionH relativeFrom="page">
                  <wp:posOffset>3603811</wp:posOffset>
                </wp:positionH>
                <wp:positionV relativeFrom="page">
                  <wp:posOffset>5746115</wp:posOffset>
                </wp:positionV>
                <wp:extent cx="3633283" cy="57594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283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856B4" w14:textId="77777777" w:rsidR="00E21B75" w:rsidRPr="006E1F88" w:rsidRDefault="00E21B75" w:rsidP="00123F97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</w:pPr>
                            <w:r w:rsidRPr="006E1F88"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  <w:t>See Front Desk or Call To Reserve Your Seat!</w:t>
                            </w:r>
                          </w:p>
                          <w:p w14:paraId="4D930C82" w14:textId="77777777" w:rsidR="00E21B75" w:rsidRPr="006E1F88" w:rsidRDefault="00E21B75" w:rsidP="00123F97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</w:pPr>
                            <w:r w:rsidRPr="006E1F88"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  <w:t xml:space="preserve"> 804-270-6010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283.75pt;margin-top:452.45pt;width:286.1pt;height:45.3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KKigYDAAC7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" mv:complextextbox="1" filled="f" stroked="f">
                <v:textbox>
                  <w:txbxContent>
                    <w:p w14:paraId="532856B4" w14:textId="77777777" w:rsidR="00E21B75" w:rsidRPr="006E1F88" w:rsidRDefault="00E21B75" w:rsidP="00123F97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color w:val="3366FF"/>
                        </w:rPr>
                      </w:pPr>
                      <w:r w:rsidRPr="006E1F88">
                        <w:rPr>
                          <w:rFonts w:ascii="Lucida Bright" w:hAnsi="Lucida Bright"/>
                          <w:b/>
                          <w:color w:val="3366FF"/>
                        </w:rPr>
                        <w:t>See Front Desk or Call To Reserve Your Seat!</w:t>
                      </w:r>
                    </w:p>
                    <w:p w14:paraId="4D930C82" w14:textId="77777777" w:rsidR="00E21B75" w:rsidRPr="006E1F88" w:rsidRDefault="00E21B75" w:rsidP="00123F97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color w:val="3366FF"/>
                        </w:rPr>
                      </w:pPr>
                      <w:r w:rsidRPr="006E1F88">
                        <w:rPr>
                          <w:rFonts w:ascii="Lucida Bright" w:hAnsi="Lucida Bright"/>
                          <w:b/>
                          <w:color w:val="3366FF"/>
                        </w:rPr>
                        <w:t xml:space="preserve"> 804-270-6010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000090"/>
        </w:rPr>
        <w:drawing>
          <wp:anchor distT="0" distB="0" distL="114300" distR="114300" simplePos="0" relativeHeight="251922432" behindDoc="0" locked="0" layoutInCell="1" allowOverlap="1" wp14:anchorId="4FA126E3" wp14:editId="6AF26AB2">
            <wp:simplePos x="0" y="0"/>
            <wp:positionH relativeFrom="page">
              <wp:posOffset>2074545</wp:posOffset>
            </wp:positionH>
            <wp:positionV relativeFrom="page">
              <wp:posOffset>5390515</wp:posOffset>
            </wp:positionV>
            <wp:extent cx="1465580" cy="1078230"/>
            <wp:effectExtent l="0" t="0" r="762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7" b="100000" l="1092" r="100000">
                                  <a14:foregroundMark x1="67904" y1="45401" x2="67904" y2="45401"/>
                                  <a14:foregroundMark x1="28384" y1="46291" x2="28384" y2="46291"/>
                                  <a14:foregroundMark x1="11354" y1="40356" x2="11354" y2="40356"/>
                                  <a14:foregroundMark x1="19651" y1="44214" x2="19651" y2="44214"/>
                                  <a14:foregroundMark x1="31878" y1="43917" x2="31878" y2="43917"/>
                                  <a14:foregroundMark x1="37555" y1="43917" x2="37555" y2="43917"/>
                                  <a14:foregroundMark x1="42795" y1="45401" x2="42795" y2="45401"/>
                                  <a14:foregroundMark x1="51528" y1="43323" x2="51528" y2="43323"/>
                                  <a14:foregroundMark x1="58952" y1="43917" x2="58952" y2="43917"/>
                                  <a14:foregroundMark x1="70306" y1="43323" x2="70306" y2="43323"/>
                                  <a14:foregroundMark x1="76638" y1="43917" x2="76638" y2="43917"/>
                                  <a14:foregroundMark x1="83188" y1="44807" x2="83188" y2="44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1C95E41" wp14:editId="3BC92629">
                <wp:simplePos x="0" y="0"/>
                <wp:positionH relativeFrom="page">
                  <wp:posOffset>3585117</wp:posOffset>
                </wp:positionH>
                <wp:positionV relativeFrom="page">
                  <wp:posOffset>2720340</wp:posOffset>
                </wp:positionV>
                <wp:extent cx="3646263" cy="575945"/>
                <wp:effectExtent l="0" t="0" r="0" b="82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263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D53F1" w14:textId="77777777" w:rsidR="006E1F88" w:rsidRPr="006E1F88" w:rsidRDefault="006E1F88" w:rsidP="006E1F8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</w:pPr>
                            <w:r w:rsidRPr="006E1F88"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  <w:t>See Front Desk or Call To Reserve Your Seat!</w:t>
                            </w:r>
                          </w:p>
                          <w:p w14:paraId="3CAA44D4" w14:textId="77777777" w:rsidR="006E1F88" w:rsidRPr="006E1F88" w:rsidRDefault="006E1F88" w:rsidP="006E1F88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</w:pPr>
                            <w:r w:rsidRPr="006E1F88">
                              <w:rPr>
                                <w:rFonts w:ascii="Lucida Bright" w:hAnsi="Lucida Bright"/>
                                <w:b/>
                                <w:color w:val="3366FF"/>
                              </w:rPr>
                              <w:t xml:space="preserve"> 804-270-6010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282.3pt;margin-top:214.2pt;width:287.1pt;height:45.3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ddEgY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" mv:complextextbox="1" filled="f" stroked="f">
                <v:textbox>
                  <w:txbxContent>
                    <w:p w14:paraId="669D53F1" w14:textId="77777777" w:rsidR="006E1F88" w:rsidRPr="006E1F88" w:rsidRDefault="006E1F88" w:rsidP="006E1F88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color w:val="3366FF"/>
                        </w:rPr>
                      </w:pPr>
                      <w:r w:rsidRPr="006E1F88">
                        <w:rPr>
                          <w:rFonts w:ascii="Lucida Bright" w:hAnsi="Lucida Bright"/>
                          <w:b/>
                          <w:color w:val="3366FF"/>
                        </w:rPr>
                        <w:t>See Front Desk or Call To Reserve Your Seat!</w:t>
                      </w:r>
                    </w:p>
                    <w:p w14:paraId="3CAA44D4" w14:textId="77777777" w:rsidR="006E1F88" w:rsidRPr="006E1F88" w:rsidRDefault="006E1F88" w:rsidP="006E1F88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color w:val="3366FF"/>
                        </w:rPr>
                      </w:pPr>
                      <w:r w:rsidRPr="006E1F88">
                        <w:rPr>
                          <w:rFonts w:ascii="Lucida Bright" w:hAnsi="Lucida Bright"/>
                          <w:b/>
                          <w:color w:val="3366FF"/>
                        </w:rPr>
                        <w:t xml:space="preserve"> 804-270-6010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000090"/>
        </w:rPr>
        <w:drawing>
          <wp:anchor distT="0" distB="0" distL="114300" distR="114300" simplePos="0" relativeHeight="251920384" behindDoc="0" locked="0" layoutInCell="1" allowOverlap="1" wp14:anchorId="4FC12BE3" wp14:editId="5FCF6797">
            <wp:simplePos x="0" y="0"/>
            <wp:positionH relativeFrom="page">
              <wp:posOffset>2070100</wp:posOffset>
            </wp:positionH>
            <wp:positionV relativeFrom="page">
              <wp:posOffset>2387600</wp:posOffset>
            </wp:positionV>
            <wp:extent cx="1465580" cy="1078230"/>
            <wp:effectExtent l="0" t="0" r="762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7" b="100000" l="1092" r="100000">
                                  <a14:foregroundMark x1="67904" y1="45401" x2="67904" y2="45401"/>
                                  <a14:foregroundMark x1="28384" y1="46291" x2="28384" y2="46291"/>
                                  <a14:foregroundMark x1="11354" y1="40356" x2="11354" y2="40356"/>
                                  <a14:foregroundMark x1="19651" y1="44214" x2="19651" y2="44214"/>
                                  <a14:foregroundMark x1="31878" y1="43917" x2="31878" y2="43917"/>
                                  <a14:foregroundMark x1="37555" y1="43917" x2="37555" y2="43917"/>
                                  <a14:foregroundMark x1="42795" y1="45401" x2="42795" y2="45401"/>
                                  <a14:foregroundMark x1="51528" y1="43323" x2="51528" y2="43323"/>
                                  <a14:foregroundMark x1="58952" y1="43917" x2="58952" y2="43917"/>
                                  <a14:foregroundMark x1="70306" y1="43323" x2="70306" y2="43323"/>
                                  <a14:foregroundMark x1="76638" y1="43917" x2="76638" y2="43917"/>
                                  <a14:foregroundMark x1="83188" y1="44807" x2="83188" y2="44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235A373" wp14:editId="1E15119A">
                <wp:simplePos x="0" y="0"/>
                <wp:positionH relativeFrom="page">
                  <wp:posOffset>3168650</wp:posOffset>
                </wp:positionH>
                <wp:positionV relativeFrom="page">
                  <wp:posOffset>8293100</wp:posOffset>
                </wp:positionV>
                <wp:extent cx="3854450" cy="501015"/>
                <wp:effectExtent l="0" t="0" r="0" b="6985"/>
                <wp:wrapThrough wrapText="bothSides">
                  <wp:wrapPolygon edited="0">
                    <wp:start x="142" y="0"/>
                    <wp:lineTo x="142" y="20806"/>
                    <wp:lineTo x="21351" y="20806"/>
                    <wp:lineTo x="21351" y="0"/>
                    <wp:lineTo x="142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92329" w14:textId="77777777" w:rsidR="006E1F88" w:rsidRPr="006E1F88" w:rsidRDefault="006E1F88" w:rsidP="006E1F88">
                            <w:pPr>
                              <w:jc w:val="center"/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>June 9</w:t>
                            </w: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 xml:space="preserve"> 6:00-7:00pm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margin-left:249.5pt;margin-top:653pt;width:303.5pt;height:39.4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hf9QCAAAf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" mv:complextextbox="1" filled="f" stroked="f">
                <v:textbox>
                  <w:txbxContent>
                    <w:p w14:paraId="35F92329" w14:textId="77777777" w:rsidR="006E1F88" w:rsidRPr="006E1F88" w:rsidRDefault="006E1F88" w:rsidP="006E1F88">
                      <w:pPr>
                        <w:jc w:val="center"/>
                        <w:rPr>
                          <w:b/>
                          <w:color w:val="000090"/>
                          <w:sz w:val="48"/>
                          <w:szCs w:val="48"/>
                        </w:rPr>
                      </w:pP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>June 9</w:t>
                      </w: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 xml:space="preserve"> 6:00-7:00pm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662E9E" wp14:editId="2C1EE189">
                <wp:simplePos x="0" y="0"/>
                <wp:positionH relativeFrom="page">
                  <wp:posOffset>2872105</wp:posOffset>
                </wp:positionH>
                <wp:positionV relativeFrom="page">
                  <wp:posOffset>7392670</wp:posOffset>
                </wp:positionV>
                <wp:extent cx="4436745" cy="1092200"/>
                <wp:effectExtent l="0" t="0" r="0" b="0"/>
                <wp:wrapThrough wrapText="bothSides">
                  <wp:wrapPolygon edited="0">
                    <wp:start x="124" y="0"/>
                    <wp:lineTo x="124" y="21098"/>
                    <wp:lineTo x="21393" y="21098"/>
                    <wp:lineTo x="21393" y="0"/>
                    <wp:lineTo x="124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74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4A511" w14:textId="77777777" w:rsidR="006E1F88" w:rsidRPr="006E1F88" w:rsidRDefault="006E1F88" w:rsidP="006E1F8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"/>
                                <w:tab w:val="left" w:pos="200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 xml:space="preserve">LEARN HOW YOU CAN INCREASE YOUR IMMUNE      </w:t>
                            </w:r>
                          </w:p>
                          <w:p w14:paraId="15AD2065" w14:textId="77777777" w:rsidR="006E1F88" w:rsidRPr="006E1F88" w:rsidRDefault="006E1F88" w:rsidP="006E1F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SYSTEM IMMENSELY IN 5 MIN OR LESS!</w:t>
                            </w:r>
                          </w:p>
                          <w:p w14:paraId="2DC08468" w14:textId="77777777" w:rsidR="006E1F88" w:rsidRPr="006E1F88" w:rsidRDefault="006E1F88" w:rsidP="006E1F8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"/>
                                <w:tab w:val="left" w:pos="200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THESE SIMPLE INGREDIENTS TO YOUR DIET WILL</w:t>
                            </w:r>
                          </w:p>
                          <w:p w14:paraId="4DA45FB9" w14:textId="77777777" w:rsidR="006E1F88" w:rsidRPr="006E1F88" w:rsidRDefault="006E1F88" w:rsidP="006E1F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90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EXPLODE YOUR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0" type="#_x0000_t202" style="position:absolute;margin-left:226.15pt;margin-top:582.1pt;width:349.35pt;height:86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tpNUCAAAg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" mv:complextextbox="1" filled="f" stroked="f">
                <v:textbox>
                  <w:txbxContent>
                    <w:p w14:paraId="0334A511" w14:textId="77777777" w:rsidR="006E1F88" w:rsidRPr="006E1F88" w:rsidRDefault="006E1F88" w:rsidP="006E1F88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20"/>
                          <w:tab w:val="left" w:pos="200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16" w:lineRule="auto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 xml:space="preserve">LEARN HOW YOU CAN INCREASE YOUR IMMUNE      </w:t>
                      </w:r>
                    </w:p>
                    <w:p w14:paraId="15AD2065" w14:textId="77777777" w:rsidR="006E1F88" w:rsidRPr="006E1F88" w:rsidRDefault="006E1F88" w:rsidP="006E1F88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16" w:lineRule="auto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SYSTEM IMMENSELY IN 5 MIN OR LESS!</w:t>
                      </w:r>
                    </w:p>
                    <w:p w14:paraId="2DC08468" w14:textId="77777777" w:rsidR="006E1F88" w:rsidRPr="006E1F88" w:rsidRDefault="006E1F88" w:rsidP="006E1F88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20"/>
                          <w:tab w:val="left" w:pos="200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THESE SIMPLE INGREDIENTS TO YOUR DIET WILL</w:t>
                      </w:r>
                    </w:p>
                    <w:p w14:paraId="4DA45FB9" w14:textId="77777777" w:rsidR="006E1F88" w:rsidRPr="006E1F88" w:rsidRDefault="006E1F88" w:rsidP="006E1F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90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EXPLODE YOUR ENERGY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>
        <w:rPr>
          <w:noProof/>
          <w:color w:val="000090"/>
        </w:rPr>
        <w:drawing>
          <wp:anchor distT="0" distB="0" distL="114300" distR="114300" simplePos="0" relativeHeight="251914240" behindDoc="0" locked="0" layoutInCell="1" allowOverlap="1" wp14:anchorId="66078189" wp14:editId="3CDB895A">
            <wp:simplePos x="0" y="0"/>
            <wp:positionH relativeFrom="page">
              <wp:posOffset>457200</wp:posOffset>
            </wp:positionH>
            <wp:positionV relativeFrom="page">
              <wp:posOffset>6543675</wp:posOffset>
            </wp:positionV>
            <wp:extent cx="2326005" cy="2998470"/>
            <wp:effectExtent l="0" t="0" r="10795" b="0"/>
            <wp:wrapThrough wrapText="bothSides">
              <wp:wrapPolygon edited="0">
                <wp:start x="0" y="0"/>
                <wp:lineTo x="0" y="21408"/>
                <wp:lineTo x="21464" y="21408"/>
                <wp:lineTo x="21464" y="0"/>
                <wp:lineTo x="0" y="0"/>
              </wp:wrapPolygon>
            </wp:wrapThrough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-533" r="13970"/>
                    <a:stretch/>
                  </pic:blipFill>
                  <pic:spPr bwMode="auto">
                    <a:xfrm>
                      <a:off x="0" y="0"/>
                      <a:ext cx="232600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F88" w:rsidRPr="007638D6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6917912" wp14:editId="6B692C76">
                <wp:simplePos x="0" y="0"/>
                <wp:positionH relativeFrom="page">
                  <wp:posOffset>2763520</wp:posOffset>
                </wp:positionH>
                <wp:positionV relativeFrom="page">
                  <wp:posOffset>6582410</wp:posOffset>
                </wp:positionV>
                <wp:extent cx="4519295" cy="669290"/>
                <wp:effectExtent l="0" t="0" r="0" b="0"/>
                <wp:wrapThrough wrapText="bothSides">
                  <wp:wrapPolygon edited="0">
                    <wp:start x="121" y="0"/>
                    <wp:lineTo x="121" y="20493"/>
                    <wp:lineTo x="21366" y="20493"/>
                    <wp:lineTo x="21366" y="0"/>
                    <wp:lineTo x="121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A11D9" w14:textId="77777777" w:rsidR="006E1F88" w:rsidRPr="00123F97" w:rsidRDefault="006E1F88" w:rsidP="006E1F88">
                            <w:pPr>
                              <w:jc w:val="center"/>
                              <w:rPr>
                                <w:rFonts w:ascii="Lucida Calligraphy" w:hAnsi="Lucida Calligraphy" w:cs="Lucida Grande"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123F97">
                              <w:rPr>
                                <w:rFonts w:ascii="Lucida Calligraphy" w:hAnsi="Lucida Calligraphy" w:cs="Lucida Grande"/>
                                <w:color w:val="000090"/>
                                <w:sz w:val="48"/>
                                <w:szCs w:val="48"/>
                              </w:rPr>
                              <w:t>You’re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1" type="#_x0000_t202" style="position:absolute;margin-left:217.6pt;margin-top:518.3pt;width:355.85pt;height:52.7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usN9QCAAAf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" mv:complextextbox="1" filled="f" stroked="f">
                <v:textbox>
                  <w:txbxContent>
                    <w:p w14:paraId="26AA11D9" w14:textId="77777777" w:rsidR="006E1F88" w:rsidRPr="00123F97" w:rsidRDefault="006E1F88" w:rsidP="006E1F88">
                      <w:pPr>
                        <w:jc w:val="center"/>
                        <w:rPr>
                          <w:rFonts w:ascii="Lucida Calligraphy" w:hAnsi="Lucida Calligraphy" w:cs="Lucida Grande"/>
                          <w:color w:val="000090"/>
                          <w:sz w:val="48"/>
                          <w:szCs w:val="48"/>
                        </w:rPr>
                      </w:pPr>
                      <w:r w:rsidRPr="00123F97">
                        <w:rPr>
                          <w:rFonts w:ascii="Lucida Calligraphy" w:hAnsi="Lucida Calligraphy" w:cs="Lucida Grande"/>
                          <w:color w:val="000090"/>
                          <w:sz w:val="48"/>
                          <w:szCs w:val="48"/>
                        </w:rPr>
                        <w:t>You’re Invited!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810A2F" wp14:editId="437144CC">
                <wp:simplePos x="0" y="0"/>
                <wp:positionH relativeFrom="page">
                  <wp:posOffset>2782570</wp:posOffset>
                </wp:positionH>
                <wp:positionV relativeFrom="page">
                  <wp:posOffset>9243060</wp:posOffset>
                </wp:positionV>
                <wp:extent cx="4519295" cy="342900"/>
                <wp:effectExtent l="0" t="0" r="0" b="12700"/>
                <wp:wrapThrough wrapText="bothSides">
                  <wp:wrapPolygon edited="0">
                    <wp:start x="121" y="0"/>
                    <wp:lineTo x="121" y="20800"/>
                    <wp:lineTo x="21366" y="20800"/>
                    <wp:lineTo x="21366" y="0"/>
                    <wp:lineTo x="121" y="0"/>
                  </wp:wrapPolygon>
                </wp:wrapThrough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ABFBA" w14:textId="77777777" w:rsidR="006E1F88" w:rsidRPr="00123F97" w:rsidRDefault="006E1F88" w:rsidP="006E1F88">
                            <w:pPr>
                              <w:jc w:val="center"/>
                              <w:rPr>
                                <w:color w:val="3E3E3E" w:themeColor="background2" w:themeShade="40"/>
                              </w:rPr>
                            </w:pPr>
                            <w:r>
                              <w:rPr>
                                <w:color w:val="3E3E3E" w:themeColor="background2" w:themeShade="40"/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2" type="#_x0000_t202" style="position:absolute;margin-left:219.1pt;margin-top:727.8pt;width:355.85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V579QCAAAf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" mv:complextextbox="1" filled="f" stroked="f">
                <v:textbox>
                  <w:txbxContent>
                    <w:p w14:paraId="384ABFBA" w14:textId="77777777" w:rsidR="006E1F88" w:rsidRPr="00123F97" w:rsidRDefault="006E1F88" w:rsidP="006E1F88">
                      <w:pPr>
                        <w:jc w:val="center"/>
                        <w:rPr>
                          <w:color w:val="3E3E3E" w:themeColor="background2" w:themeShade="40"/>
                        </w:rPr>
                      </w:pPr>
                      <w:r>
                        <w:rPr>
                          <w:color w:val="3E3E3E" w:themeColor="background2" w:themeShade="40"/>
                        </w:rPr>
                        <w:t>Address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8015C11" wp14:editId="31FC9F1F">
                <wp:simplePos x="0" y="0"/>
                <wp:positionH relativeFrom="page">
                  <wp:posOffset>2641600</wp:posOffset>
                </wp:positionH>
                <wp:positionV relativeFrom="page">
                  <wp:posOffset>7032625</wp:posOffset>
                </wp:positionV>
                <wp:extent cx="4813300" cy="5365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6DB60" w14:textId="77777777" w:rsidR="006E1F88" w:rsidRPr="00E21B75" w:rsidRDefault="006E1F88" w:rsidP="006E1F88">
                            <w:pPr>
                              <w:pStyle w:val="Header"/>
                              <w:jc w:val="center"/>
                              <w:rPr>
                                <w:rFonts w:ascii="Avenir Black" w:hAnsi="Avenir Black" w:cs="Futura Condensed"/>
                                <w:b/>
                                <w:bCs/>
                                <w:color w:val="2C97FF"/>
                                <w:spacing w:val="2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21B75">
                              <w:rPr>
                                <w:rFonts w:ascii="Helvetica Neue Black Condensed" w:hAnsi="Helvetica Neue Black Condensed" w:cs="Helvetica Neue Black Condensed"/>
                                <w:b/>
                                <w:bCs/>
                                <w:color w:val="2E6FFD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Helvetica Neue Black Condensed" w:hAnsi="Helvetica Neue Black Condensed" w:cs="Helvetica Neue Black Condensed"/>
                                <w:b/>
                                <w:bCs/>
                                <w:color w:val="2E6FFD"/>
                                <w:sz w:val="28"/>
                                <w:szCs w:val="28"/>
                              </w:rPr>
                              <w:t>SUPER HEALTH WITH SUPERFOODS”</w:t>
                            </w:r>
                            <w:r w:rsidRPr="00E21B75">
                              <w:rPr>
                                <w:rFonts w:ascii="Helvetica Neue UltraLight" w:hAnsi="Helvetica Neue UltraLight" w:cs="Helvetica Neue UltraLight"/>
                                <w:color w:val="2E6FF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B75">
                              <w:rPr>
                                <w:rFonts w:ascii="Helvetica Neue UltraLight" w:hAnsi="Helvetica Neue UltraLight" w:cs="Helvetica Neue UltraLight"/>
                                <w:color w:val="0E002D"/>
                                <w:sz w:val="28"/>
                                <w:szCs w:val="28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208pt;margin-top:553.75pt;width:379pt;height:42.2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" filled="f" stroked="f">
                <v:textbox>
                  <w:txbxContent>
                    <w:p w14:paraId="2BF6DB60" w14:textId="77777777" w:rsidR="006E1F88" w:rsidRPr="00E21B75" w:rsidRDefault="006E1F88" w:rsidP="006E1F88">
                      <w:pPr>
                        <w:pStyle w:val="Header"/>
                        <w:jc w:val="center"/>
                        <w:rPr>
                          <w:rFonts w:ascii="Avenir Black" w:hAnsi="Avenir Black" w:cs="Futura Condensed"/>
                          <w:b/>
                          <w:bCs/>
                          <w:color w:val="2C97FF"/>
                          <w:spacing w:val="2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E21B75">
                        <w:rPr>
                          <w:rFonts w:ascii="Helvetica Neue Black Condensed" w:hAnsi="Helvetica Neue Black Condensed" w:cs="Helvetica Neue Black Condensed"/>
                          <w:b/>
                          <w:bCs/>
                          <w:color w:val="2E6FFD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Helvetica Neue Black Condensed" w:hAnsi="Helvetica Neue Black Condensed" w:cs="Helvetica Neue Black Condensed"/>
                          <w:b/>
                          <w:bCs/>
                          <w:color w:val="2E6FFD"/>
                          <w:sz w:val="28"/>
                          <w:szCs w:val="28"/>
                        </w:rPr>
                        <w:t>SUPER HEALTH WITH SUPERFOODS”</w:t>
                      </w:r>
                      <w:r w:rsidRPr="00E21B75">
                        <w:rPr>
                          <w:rFonts w:ascii="Helvetica Neue UltraLight" w:hAnsi="Helvetica Neue UltraLight" w:cs="Helvetica Neue UltraLight"/>
                          <w:color w:val="2E6FFD"/>
                          <w:sz w:val="28"/>
                          <w:szCs w:val="28"/>
                        </w:rPr>
                        <w:t xml:space="preserve"> </w:t>
                      </w:r>
                      <w:r w:rsidRPr="00E21B75">
                        <w:rPr>
                          <w:rFonts w:ascii="Helvetica Neue UltraLight" w:hAnsi="Helvetica Neue UltraLight" w:cs="Helvetica Neue UltraLight"/>
                          <w:color w:val="0E002D"/>
                          <w:sz w:val="28"/>
                          <w:szCs w:val="28"/>
                        </w:rPr>
                        <w:t>WORKSHOP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C41B2A" wp14:editId="17D06D45">
                <wp:simplePos x="0" y="0"/>
                <wp:positionH relativeFrom="page">
                  <wp:posOffset>457200</wp:posOffset>
                </wp:positionH>
                <wp:positionV relativeFrom="page">
                  <wp:posOffset>6546850</wp:posOffset>
                </wp:positionV>
                <wp:extent cx="6851650" cy="3054350"/>
                <wp:effectExtent l="50800" t="25400" r="82550" b="95250"/>
                <wp:wrapThrough wrapText="bothSides">
                  <wp:wrapPolygon edited="0">
                    <wp:start x="-160" y="-180"/>
                    <wp:lineTo x="-160" y="22094"/>
                    <wp:lineTo x="21780" y="22094"/>
                    <wp:lineTo x="21780" y="-180"/>
                    <wp:lineTo x="-160" y="-18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05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4BD80" w14:textId="77777777" w:rsidR="006E1F88" w:rsidRDefault="006E1F88" w:rsidP="006E1F88">
                            <w:pPr>
                              <w:jc w:val="center"/>
                            </w:pPr>
                            <w:r>
                              <w:t>¥¥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34" style="position:absolute;margin-left:36pt;margin-top:515.5pt;width:539.5pt;height:240.5pt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" fillcolor="white [3212]" strokecolor="#d1d1d1 [3044]">
                <v:shadow on="t" opacity="22937f" mv:blur="40000f" origin=",.5" offset="0,23000emu"/>
                <v:textbox>
                  <w:txbxContent>
                    <w:p w14:paraId="7654BD80" w14:textId="77777777" w:rsidR="006E1F88" w:rsidRDefault="006E1F88" w:rsidP="006E1F88">
                      <w:pPr>
                        <w:jc w:val="center"/>
                      </w:pPr>
                      <w:r>
                        <w:t>¥¥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BF1E8E" wp14:editId="55A35730">
                <wp:simplePos x="0" y="0"/>
                <wp:positionH relativeFrom="page">
                  <wp:posOffset>3175000</wp:posOffset>
                </wp:positionH>
                <wp:positionV relativeFrom="page">
                  <wp:posOffset>2219325</wp:posOffset>
                </wp:positionV>
                <wp:extent cx="3854450" cy="501015"/>
                <wp:effectExtent l="0" t="0" r="0" b="6985"/>
                <wp:wrapThrough wrapText="bothSides">
                  <wp:wrapPolygon edited="0">
                    <wp:start x="142" y="0"/>
                    <wp:lineTo x="142" y="20806"/>
                    <wp:lineTo x="21351" y="20806"/>
                    <wp:lineTo x="21351" y="0"/>
                    <wp:lineTo x="142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C6E5E" w14:textId="77777777" w:rsidR="006E1F88" w:rsidRPr="006E1F88" w:rsidRDefault="006E1F88" w:rsidP="006E1F88">
                            <w:pPr>
                              <w:jc w:val="center"/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>June 9</w:t>
                            </w: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 xml:space="preserve"> 6:00-7:00pm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5" type="#_x0000_t202" style="position:absolute;margin-left:250pt;margin-top:174.75pt;width:303.5pt;height:39.4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U2MNQCAAAf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" mv:complextextbox="1" filled="f" stroked="f">
                <v:textbox>
                  <w:txbxContent>
                    <w:p w14:paraId="729C6E5E" w14:textId="77777777" w:rsidR="006E1F88" w:rsidRPr="006E1F88" w:rsidRDefault="006E1F88" w:rsidP="006E1F88">
                      <w:pPr>
                        <w:jc w:val="center"/>
                        <w:rPr>
                          <w:b/>
                          <w:color w:val="000090"/>
                          <w:sz w:val="48"/>
                          <w:szCs w:val="48"/>
                        </w:rPr>
                      </w:pP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>June 9</w:t>
                      </w: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 xml:space="preserve"> 6:00-7:00pm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C95E32" wp14:editId="381E23E4">
                <wp:simplePos x="0" y="0"/>
                <wp:positionH relativeFrom="page">
                  <wp:posOffset>2878455</wp:posOffset>
                </wp:positionH>
                <wp:positionV relativeFrom="page">
                  <wp:posOffset>1318895</wp:posOffset>
                </wp:positionV>
                <wp:extent cx="4436745" cy="1092200"/>
                <wp:effectExtent l="0" t="0" r="0" b="0"/>
                <wp:wrapThrough wrapText="bothSides">
                  <wp:wrapPolygon edited="0">
                    <wp:start x="124" y="0"/>
                    <wp:lineTo x="124" y="21098"/>
                    <wp:lineTo x="21393" y="21098"/>
                    <wp:lineTo x="21393" y="0"/>
                    <wp:lineTo x="124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74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F51A7" w14:textId="77777777" w:rsidR="006E1F88" w:rsidRPr="006E1F88" w:rsidRDefault="006E1F88" w:rsidP="006E1F8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"/>
                                <w:tab w:val="left" w:pos="200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 xml:space="preserve">LEARN HOW YOU CAN INCREASE YOUR IMMUNE      </w:t>
                            </w:r>
                          </w:p>
                          <w:p w14:paraId="2B8C6F4D" w14:textId="77777777" w:rsidR="006E1F88" w:rsidRPr="006E1F88" w:rsidRDefault="006E1F88" w:rsidP="006E1F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SYSTEM IMMENSELY IN 5 MIN OR LESS!</w:t>
                            </w:r>
                          </w:p>
                          <w:p w14:paraId="4596ABB9" w14:textId="77777777" w:rsidR="006E1F88" w:rsidRPr="006E1F88" w:rsidRDefault="006E1F88" w:rsidP="006E1F8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"/>
                                <w:tab w:val="left" w:pos="200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THESE SIMPLE INGREDIENTS TO YOUR DIET WILL</w:t>
                            </w:r>
                          </w:p>
                          <w:p w14:paraId="4046AE60" w14:textId="77777777" w:rsidR="006E1F88" w:rsidRPr="006E1F88" w:rsidRDefault="006E1F88" w:rsidP="006E1F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90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EXPLODE YOUR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margin-left:226.65pt;margin-top:103.85pt;width:349.35pt;height:86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3y9tUCAAAh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" mv:complextextbox="1" filled="f" stroked="f">
                <v:textbox>
                  <w:txbxContent>
                    <w:p w14:paraId="6B1F51A7" w14:textId="77777777" w:rsidR="006E1F88" w:rsidRPr="006E1F88" w:rsidRDefault="006E1F88" w:rsidP="006E1F88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20"/>
                          <w:tab w:val="left" w:pos="200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16" w:lineRule="auto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 xml:space="preserve">LEARN HOW YOU CAN INCREASE YOUR IMMUNE      </w:t>
                      </w:r>
                    </w:p>
                    <w:p w14:paraId="2B8C6F4D" w14:textId="77777777" w:rsidR="006E1F88" w:rsidRPr="006E1F88" w:rsidRDefault="006E1F88" w:rsidP="006E1F88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16" w:lineRule="auto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SYSTEM IMMENSELY IN 5 MIN OR LESS!</w:t>
                      </w:r>
                    </w:p>
                    <w:p w14:paraId="4596ABB9" w14:textId="77777777" w:rsidR="006E1F88" w:rsidRPr="006E1F88" w:rsidRDefault="006E1F88" w:rsidP="006E1F88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20"/>
                          <w:tab w:val="left" w:pos="200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THESE SIMPLE INGREDIENTS TO YOUR DIET WILL</w:t>
                      </w:r>
                    </w:p>
                    <w:p w14:paraId="4046AE60" w14:textId="77777777" w:rsidR="006E1F88" w:rsidRPr="006E1F88" w:rsidRDefault="006E1F88" w:rsidP="006E1F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90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EXPLODE YOUR ENERGY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>
        <w:rPr>
          <w:noProof/>
          <w:color w:val="000090"/>
        </w:rPr>
        <w:drawing>
          <wp:anchor distT="0" distB="0" distL="114300" distR="114300" simplePos="0" relativeHeight="251905024" behindDoc="0" locked="0" layoutInCell="1" allowOverlap="1" wp14:anchorId="2A09F0A8" wp14:editId="6104E789">
            <wp:simplePos x="0" y="0"/>
            <wp:positionH relativeFrom="page">
              <wp:posOffset>463550</wp:posOffset>
            </wp:positionH>
            <wp:positionV relativeFrom="page">
              <wp:posOffset>469900</wp:posOffset>
            </wp:positionV>
            <wp:extent cx="2326005" cy="2998470"/>
            <wp:effectExtent l="0" t="0" r="10795" b="0"/>
            <wp:wrapThrough wrapText="bothSides">
              <wp:wrapPolygon edited="0">
                <wp:start x="0" y="0"/>
                <wp:lineTo x="0" y="21408"/>
                <wp:lineTo x="21464" y="21408"/>
                <wp:lineTo x="21464" y="0"/>
                <wp:lineTo x="0" y="0"/>
              </wp:wrapPolygon>
            </wp:wrapThrough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-533" r="13970"/>
                    <a:stretch/>
                  </pic:blipFill>
                  <pic:spPr bwMode="auto">
                    <a:xfrm>
                      <a:off x="0" y="0"/>
                      <a:ext cx="232600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F88" w:rsidRPr="007638D6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0DE3A1C" wp14:editId="18C1E1EC">
                <wp:simplePos x="0" y="0"/>
                <wp:positionH relativeFrom="page">
                  <wp:posOffset>2769870</wp:posOffset>
                </wp:positionH>
                <wp:positionV relativeFrom="page">
                  <wp:posOffset>508635</wp:posOffset>
                </wp:positionV>
                <wp:extent cx="4519295" cy="669290"/>
                <wp:effectExtent l="0" t="0" r="0" b="0"/>
                <wp:wrapThrough wrapText="bothSides">
                  <wp:wrapPolygon edited="0">
                    <wp:start x="121" y="0"/>
                    <wp:lineTo x="121" y="20493"/>
                    <wp:lineTo x="21366" y="20493"/>
                    <wp:lineTo x="21366" y="0"/>
                    <wp:lineTo x="121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EB187" w14:textId="77777777" w:rsidR="006E1F88" w:rsidRPr="00123F97" w:rsidRDefault="006E1F88" w:rsidP="006E1F88">
                            <w:pPr>
                              <w:jc w:val="center"/>
                              <w:rPr>
                                <w:rFonts w:ascii="Lucida Calligraphy" w:hAnsi="Lucida Calligraphy" w:cs="Lucida Grande"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123F97">
                              <w:rPr>
                                <w:rFonts w:ascii="Lucida Calligraphy" w:hAnsi="Lucida Calligraphy" w:cs="Lucida Grande"/>
                                <w:color w:val="000090"/>
                                <w:sz w:val="48"/>
                                <w:szCs w:val="48"/>
                              </w:rPr>
                              <w:t>You’re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margin-left:218.1pt;margin-top:40.05pt;width:355.85pt;height:52.7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a7u9QCAAAg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" mv:complextextbox="1" filled="f" stroked="f">
                <v:textbox>
                  <w:txbxContent>
                    <w:p w14:paraId="396EB187" w14:textId="77777777" w:rsidR="006E1F88" w:rsidRPr="00123F97" w:rsidRDefault="006E1F88" w:rsidP="006E1F88">
                      <w:pPr>
                        <w:jc w:val="center"/>
                        <w:rPr>
                          <w:rFonts w:ascii="Lucida Calligraphy" w:hAnsi="Lucida Calligraphy" w:cs="Lucida Grande"/>
                          <w:color w:val="000090"/>
                          <w:sz w:val="48"/>
                          <w:szCs w:val="48"/>
                        </w:rPr>
                      </w:pPr>
                      <w:r w:rsidRPr="00123F97">
                        <w:rPr>
                          <w:rFonts w:ascii="Lucida Calligraphy" w:hAnsi="Lucida Calligraphy" w:cs="Lucida Grande"/>
                          <w:color w:val="000090"/>
                          <w:sz w:val="48"/>
                          <w:szCs w:val="48"/>
                        </w:rPr>
                        <w:t>You’re Invited!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9B3EFA0" wp14:editId="1209B06C">
                <wp:simplePos x="0" y="0"/>
                <wp:positionH relativeFrom="page">
                  <wp:posOffset>2788920</wp:posOffset>
                </wp:positionH>
                <wp:positionV relativeFrom="page">
                  <wp:posOffset>3169285</wp:posOffset>
                </wp:positionV>
                <wp:extent cx="4519295" cy="342900"/>
                <wp:effectExtent l="0" t="0" r="0" b="12700"/>
                <wp:wrapThrough wrapText="bothSides">
                  <wp:wrapPolygon edited="0">
                    <wp:start x="121" y="0"/>
                    <wp:lineTo x="121" y="20800"/>
                    <wp:lineTo x="21366" y="20800"/>
                    <wp:lineTo x="21366" y="0"/>
                    <wp:lineTo x="121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EF29F" w14:textId="77777777" w:rsidR="006E1F88" w:rsidRPr="00123F97" w:rsidRDefault="006E1F88" w:rsidP="006E1F88">
                            <w:pPr>
                              <w:jc w:val="center"/>
                              <w:rPr>
                                <w:color w:val="3E3E3E" w:themeColor="background2" w:themeShade="40"/>
                              </w:rPr>
                            </w:pPr>
                            <w:r>
                              <w:rPr>
                                <w:color w:val="3E3E3E" w:themeColor="background2" w:themeShade="40"/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8" type="#_x0000_t202" style="position:absolute;margin-left:219.6pt;margin-top:249.55pt;width:355.85pt;height:27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lUAdcCAAAg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" mv:complextextbox="1" filled="f" stroked="f">
                <v:textbox>
                  <w:txbxContent>
                    <w:p w14:paraId="75BEF29F" w14:textId="77777777" w:rsidR="006E1F88" w:rsidRPr="00123F97" w:rsidRDefault="006E1F88" w:rsidP="006E1F88">
                      <w:pPr>
                        <w:jc w:val="center"/>
                        <w:rPr>
                          <w:color w:val="3E3E3E" w:themeColor="background2" w:themeShade="40"/>
                        </w:rPr>
                      </w:pPr>
                      <w:r>
                        <w:rPr>
                          <w:color w:val="3E3E3E" w:themeColor="background2" w:themeShade="40"/>
                        </w:rPr>
                        <w:t>Address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E27AB91" wp14:editId="1468C2E6">
                <wp:simplePos x="0" y="0"/>
                <wp:positionH relativeFrom="page">
                  <wp:posOffset>2647950</wp:posOffset>
                </wp:positionH>
                <wp:positionV relativeFrom="page">
                  <wp:posOffset>958850</wp:posOffset>
                </wp:positionV>
                <wp:extent cx="4813300" cy="5365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99828" w14:textId="77777777" w:rsidR="006E1F88" w:rsidRPr="00E21B75" w:rsidRDefault="006E1F88" w:rsidP="006E1F88">
                            <w:pPr>
                              <w:pStyle w:val="Header"/>
                              <w:jc w:val="center"/>
                              <w:rPr>
                                <w:rFonts w:ascii="Avenir Black" w:hAnsi="Avenir Black" w:cs="Futura Condensed"/>
                                <w:b/>
                                <w:bCs/>
                                <w:color w:val="2C97FF"/>
                                <w:spacing w:val="2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21B75">
                              <w:rPr>
                                <w:rFonts w:ascii="Helvetica Neue Black Condensed" w:hAnsi="Helvetica Neue Black Condensed" w:cs="Helvetica Neue Black Condensed"/>
                                <w:b/>
                                <w:bCs/>
                                <w:color w:val="2E6FFD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Helvetica Neue Black Condensed" w:hAnsi="Helvetica Neue Black Condensed" w:cs="Helvetica Neue Black Condensed"/>
                                <w:b/>
                                <w:bCs/>
                                <w:color w:val="2E6FFD"/>
                                <w:sz w:val="28"/>
                                <w:szCs w:val="28"/>
                              </w:rPr>
                              <w:t>SUPER HEALTH WITH SUPERFOODS”</w:t>
                            </w:r>
                            <w:r w:rsidRPr="00E21B75">
                              <w:rPr>
                                <w:rFonts w:ascii="Helvetica Neue UltraLight" w:hAnsi="Helvetica Neue UltraLight" w:cs="Helvetica Neue UltraLight"/>
                                <w:color w:val="2E6FF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B75">
                              <w:rPr>
                                <w:rFonts w:ascii="Helvetica Neue UltraLight" w:hAnsi="Helvetica Neue UltraLight" w:cs="Helvetica Neue UltraLight"/>
                                <w:color w:val="0E002D"/>
                                <w:sz w:val="28"/>
                                <w:szCs w:val="28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208.5pt;margin-top:75.5pt;width:379pt;height:42.2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" filled="f" stroked="f">
                <v:textbox>
                  <w:txbxContent>
                    <w:p w14:paraId="2B299828" w14:textId="77777777" w:rsidR="006E1F88" w:rsidRPr="00E21B75" w:rsidRDefault="006E1F88" w:rsidP="006E1F88">
                      <w:pPr>
                        <w:pStyle w:val="Header"/>
                        <w:jc w:val="center"/>
                        <w:rPr>
                          <w:rFonts w:ascii="Avenir Black" w:hAnsi="Avenir Black" w:cs="Futura Condensed"/>
                          <w:b/>
                          <w:bCs/>
                          <w:color w:val="2C97FF"/>
                          <w:spacing w:val="2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E21B75">
                        <w:rPr>
                          <w:rFonts w:ascii="Helvetica Neue Black Condensed" w:hAnsi="Helvetica Neue Black Condensed" w:cs="Helvetica Neue Black Condensed"/>
                          <w:b/>
                          <w:bCs/>
                          <w:color w:val="2E6FFD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Helvetica Neue Black Condensed" w:hAnsi="Helvetica Neue Black Condensed" w:cs="Helvetica Neue Black Condensed"/>
                          <w:b/>
                          <w:bCs/>
                          <w:color w:val="2E6FFD"/>
                          <w:sz w:val="28"/>
                          <w:szCs w:val="28"/>
                        </w:rPr>
                        <w:t>SUPER HEALTH WITH SUPERFOODS”</w:t>
                      </w:r>
                      <w:r w:rsidRPr="00E21B75">
                        <w:rPr>
                          <w:rFonts w:ascii="Helvetica Neue UltraLight" w:hAnsi="Helvetica Neue UltraLight" w:cs="Helvetica Neue UltraLight"/>
                          <w:color w:val="2E6FFD"/>
                          <w:sz w:val="28"/>
                          <w:szCs w:val="28"/>
                        </w:rPr>
                        <w:t xml:space="preserve"> </w:t>
                      </w:r>
                      <w:r w:rsidRPr="00E21B75">
                        <w:rPr>
                          <w:rFonts w:ascii="Helvetica Neue UltraLight" w:hAnsi="Helvetica Neue UltraLight" w:cs="Helvetica Neue UltraLight"/>
                          <w:color w:val="0E002D"/>
                          <w:sz w:val="28"/>
                          <w:szCs w:val="28"/>
                        </w:rPr>
                        <w:t>WORKSHOP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0F0BBE7" wp14:editId="6FE3E22D">
                <wp:simplePos x="0" y="0"/>
                <wp:positionH relativeFrom="page">
                  <wp:posOffset>463550</wp:posOffset>
                </wp:positionH>
                <wp:positionV relativeFrom="page">
                  <wp:posOffset>473075</wp:posOffset>
                </wp:positionV>
                <wp:extent cx="6851650" cy="3054350"/>
                <wp:effectExtent l="50800" t="25400" r="82550" b="95250"/>
                <wp:wrapThrough wrapText="bothSides">
                  <wp:wrapPolygon edited="0">
                    <wp:start x="-160" y="-180"/>
                    <wp:lineTo x="-160" y="22094"/>
                    <wp:lineTo x="21780" y="22094"/>
                    <wp:lineTo x="21780" y="-180"/>
                    <wp:lineTo x="-160" y="-180"/>
                  </wp:wrapPolygon>
                </wp:wrapThrough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05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B506F" w14:textId="77777777" w:rsidR="006E1F88" w:rsidRDefault="006E1F88" w:rsidP="006E1F88">
                            <w:pPr>
                              <w:jc w:val="center"/>
                            </w:pPr>
                            <w:r>
                              <w:t>¥¥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40" style="position:absolute;margin-left:36.5pt;margin-top:37.25pt;width:539.5pt;height:240.5pt;z-index: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" fillcolor="white [3212]" strokecolor="#d1d1d1 [3044]">
                <v:shadow on="t" opacity="22937f" mv:blur="40000f" origin=",.5" offset="0,23000emu"/>
                <v:textbox>
                  <w:txbxContent>
                    <w:p w14:paraId="555B506F" w14:textId="77777777" w:rsidR="006E1F88" w:rsidRDefault="006E1F88" w:rsidP="006E1F88">
                      <w:pPr>
                        <w:jc w:val="center"/>
                      </w:pPr>
                      <w:r>
                        <w:t>¥¥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7F8B3BC" wp14:editId="535F61DD">
                <wp:simplePos x="0" y="0"/>
                <wp:positionH relativeFrom="page">
                  <wp:posOffset>3181350</wp:posOffset>
                </wp:positionH>
                <wp:positionV relativeFrom="page">
                  <wp:posOffset>5245100</wp:posOffset>
                </wp:positionV>
                <wp:extent cx="3854450" cy="501015"/>
                <wp:effectExtent l="0" t="0" r="0" b="6985"/>
                <wp:wrapThrough wrapText="bothSides">
                  <wp:wrapPolygon edited="0">
                    <wp:start x="142" y="0"/>
                    <wp:lineTo x="142" y="20806"/>
                    <wp:lineTo x="21351" y="20806"/>
                    <wp:lineTo x="21351" y="0"/>
                    <wp:lineTo x="142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9373" w14:textId="55EEF2F3" w:rsidR="00E21B75" w:rsidRPr="006E1F88" w:rsidRDefault="006E1F88" w:rsidP="00123F97">
                            <w:pPr>
                              <w:jc w:val="center"/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>June</w:t>
                            </w:r>
                            <w:r w:rsidR="00E21B75"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 xml:space="preserve"> 9</w:t>
                            </w:r>
                            <w:r w:rsidR="00E21B75"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E21B75" w:rsidRPr="006E1F88">
                              <w:rPr>
                                <w:b/>
                                <w:color w:val="000090"/>
                                <w:sz w:val="48"/>
                                <w:szCs w:val="48"/>
                              </w:rPr>
                              <w:t xml:space="preserve"> 6:00-7:00pm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250.5pt;margin-top:413pt;width:303.5pt;height:39.4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7w3tMCAAAg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" mv:complextextbox="1" filled="f" stroked="f">
                <v:textbox>
                  <w:txbxContent>
                    <w:p w14:paraId="23DF9373" w14:textId="55EEF2F3" w:rsidR="00E21B75" w:rsidRPr="006E1F88" w:rsidRDefault="006E1F88" w:rsidP="00123F97">
                      <w:pPr>
                        <w:jc w:val="center"/>
                        <w:rPr>
                          <w:b/>
                          <w:color w:val="000090"/>
                          <w:sz w:val="48"/>
                          <w:szCs w:val="48"/>
                        </w:rPr>
                      </w:pPr>
                      <w:r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>June</w:t>
                      </w:r>
                      <w:r w:rsidR="00E21B75"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 xml:space="preserve"> 9</w:t>
                      </w:r>
                      <w:r w:rsidR="00E21B75" w:rsidRPr="006E1F88">
                        <w:rPr>
                          <w:b/>
                          <w:color w:val="00009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E21B75" w:rsidRPr="006E1F88">
                        <w:rPr>
                          <w:b/>
                          <w:color w:val="000090"/>
                          <w:sz w:val="48"/>
                          <w:szCs w:val="48"/>
                        </w:rPr>
                        <w:t xml:space="preserve"> 6:00-7:00pm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D1AC49A" wp14:editId="05A0B58D">
                <wp:simplePos x="0" y="0"/>
                <wp:positionH relativeFrom="page">
                  <wp:posOffset>2884805</wp:posOffset>
                </wp:positionH>
                <wp:positionV relativeFrom="page">
                  <wp:posOffset>4344670</wp:posOffset>
                </wp:positionV>
                <wp:extent cx="4436745" cy="1092200"/>
                <wp:effectExtent l="0" t="0" r="0" b="0"/>
                <wp:wrapThrough wrapText="bothSides">
                  <wp:wrapPolygon edited="0">
                    <wp:start x="124" y="0"/>
                    <wp:lineTo x="124" y="21098"/>
                    <wp:lineTo x="21393" y="21098"/>
                    <wp:lineTo x="21393" y="0"/>
                    <wp:lineTo x="124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74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FB06" w14:textId="77777777" w:rsidR="006E1F88" w:rsidRPr="006E1F88" w:rsidRDefault="006E1F88" w:rsidP="006E1F8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"/>
                                <w:tab w:val="left" w:pos="200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 xml:space="preserve">LEARN HOW YOU CAN INCREASE YOUR IMMUNE      </w:t>
                            </w:r>
                          </w:p>
                          <w:p w14:paraId="254DB021" w14:textId="3D975532" w:rsidR="006E1F88" w:rsidRPr="006E1F88" w:rsidRDefault="006E1F88" w:rsidP="006E1F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SYSTEM IMMENSELY IN 5 MIN OR LESS!</w:t>
                            </w:r>
                          </w:p>
                          <w:p w14:paraId="306AAEA4" w14:textId="77777777" w:rsidR="006E1F88" w:rsidRPr="006E1F88" w:rsidRDefault="006E1F88" w:rsidP="006E1F88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"/>
                                <w:tab w:val="left" w:pos="200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THESE SIMPLE INGREDIENTS TO YOUR DIET WILL</w:t>
                            </w:r>
                          </w:p>
                          <w:p w14:paraId="0EF3D4B2" w14:textId="205A853C" w:rsidR="006E1F88" w:rsidRPr="006E1F88" w:rsidRDefault="006E1F88" w:rsidP="006E1F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90"/>
                              </w:rPr>
                            </w:pPr>
                            <w:r w:rsidRPr="006E1F88">
                              <w:rPr>
                                <w:rFonts w:ascii="Calibri" w:hAnsi="Calibri" w:cs="Calibri"/>
                                <w:color w:val="000090"/>
                                <w:sz w:val="28"/>
                                <w:szCs w:val="28"/>
                              </w:rPr>
                              <w:t>EXPLODE YOUR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227.15pt;margin-top:342.1pt;width:349.35pt;height:86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vhxtUCAAAf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" mv:complextextbox="1" filled="f" stroked="f">
                <v:textbox>
                  <w:txbxContent>
                    <w:p w14:paraId="5830FB06" w14:textId="77777777" w:rsidR="006E1F88" w:rsidRPr="006E1F88" w:rsidRDefault="006E1F88" w:rsidP="006E1F88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20"/>
                          <w:tab w:val="left" w:pos="200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16" w:lineRule="auto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 xml:space="preserve">LEARN HOW YOU CAN INCREASE YOUR IMMUNE      </w:t>
                      </w:r>
                    </w:p>
                    <w:p w14:paraId="254DB021" w14:textId="3D975532" w:rsidR="006E1F88" w:rsidRPr="006E1F88" w:rsidRDefault="006E1F88" w:rsidP="006E1F88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16" w:lineRule="auto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SYSTEM IMMENSELY IN 5 MIN OR LESS!</w:t>
                      </w:r>
                    </w:p>
                    <w:p w14:paraId="306AAEA4" w14:textId="77777777" w:rsidR="006E1F88" w:rsidRPr="006E1F88" w:rsidRDefault="006E1F88" w:rsidP="006E1F88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20"/>
                          <w:tab w:val="left" w:pos="200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THESE SIMPLE INGREDIENTS TO YOUR DIET WILL</w:t>
                      </w:r>
                    </w:p>
                    <w:p w14:paraId="0EF3D4B2" w14:textId="205A853C" w:rsidR="006E1F88" w:rsidRPr="006E1F88" w:rsidRDefault="006E1F88" w:rsidP="006E1F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90"/>
                        </w:rPr>
                      </w:pPr>
                      <w:r w:rsidRPr="006E1F88">
                        <w:rPr>
                          <w:rFonts w:ascii="Calibri" w:hAnsi="Calibri" w:cs="Calibri"/>
                          <w:color w:val="000090"/>
                          <w:sz w:val="28"/>
                          <w:szCs w:val="28"/>
                        </w:rPr>
                        <w:t>EXPLODE YOUR ENERGY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 w:rsidRPr="007638D6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B2BAD2" wp14:editId="7F79B473">
                <wp:simplePos x="0" y="0"/>
                <wp:positionH relativeFrom="page">
                  <wp:posOffset>2776220</wp:posOffset>
                </wp:positionH>
                <wp:positionV relativeFrom="page">
                  <wp:posOffset>3534410</wp:posOffset>
                </wp:positionV>
                <wp:extent cx="4519295" cy="669290"/>
                <wp:effectExtent l="0" t="0" r="0" b="0"/>
                <wp:wrapThrough wrapText="bothSides">
                  <wp:wrapPolygon edited="0">
                    <wp:start x="121" y="0"/>
                    <wp:lineTo x="121" y="20493"/>
                    <wp:lineTo x="21366" y="20493"/>
                    <wp:lineTo x="21366" y="0"/>
                    <wp:lineTo x="12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89B55" w14:textId="77777777" w:rsidR="00337563" w:rsidRPr="00123F97" w:rsidRDefault="00337563" w:rsidP="00337563">
                            <w:pPr>
                              <w:jc w:val="center"/>
                              <w:rPr>
                                <w:rFonts w:ascii="Lucida Calligraphy" w:hAnsi="Lucida Calligraphy" w:cs="Lucida Grande"/>
                                <w:color w:val="000090"/>
                                <w:sz w:val="48"/>
                                <w:szCs w:val="48"/>
                              </w:rPr>
                            </w:pPr>
                            <w:r w:rsidRPr="00123F97">
                              <w:rPr>
                                <w:rFonts w:ascii="Lucida Calligraphy" w:hAnsi="Lucida Calligraphy" w:cs="Lucida Grande"/>
                                <w:color w:val="000090"/>
                                <w:sz w:val="48"/>
                                <w:szCs w:val="48"/>
                              </w:rPr>
                              <w:t>You’re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218.6pt;margin-top:278.3pt;width:355.85pt;height:52.7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CQUNQCAAAe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" mv:complextextbox="1" filled="f" stroked="f">
                <v:textbox>
                  <w:txbxContent>
                    <w:p w14:paraId="36489B55" w14:textId="77777777" w:rsidR="00337563" w:rsidRPr="00123F97" w:rsidRDefault="00337563" w:rsidP="00337563">
                      <w:pPr>
                        <w:jc w:val="center"/>
                        <w:rPr>
                          <w:rFonts w:ascii="Lucida Calligraphy" w:hAnsi="Lucida Calligraphy" w:cs="Lucida Grande"/>
                          <w:color w:val="000090"/>
                          <w:sz w:val="48"/>
                          <w:szCs w:val="48"/>
                        </w:rPr>
                      </w:pPr>
                      <w:r w:rsidRPr="00123F97">
                        <w:rPr>
                          <w:rFonts w:ascii="Lucida Calligraphy" w:hAnsi="Lucida Calligraphy" w:cs="Lucida Grande"/>
                          <w:color w:val="000090"/>
                          <w:sz w:val="48"/>
                          <w:szCs w:val="48"/>
                        </w:rPr>
                        <w:t>You’re Invited!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F88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BB5D46" wp14:editId="05F23C60">
                <wp:simplePos x="0" y="0"/>
                <wp:positionH relativeFrom="page">
                  <wp:posOffset>2654300</wp:posOffset>
                </wp:positionH>
                <wp:positionV relativeFrom="page">
                  <wp:posOffset>3984625</wp:posOffset>
                </wp:positionV>
                <wp:extent cx="4813300" cy="5365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0" cy="53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F8461" w14:textId="5FF73C61" w:rsidR="00E21B75" w:rsidRPr="00E21B75" w:rsidRDefault="00E21B75" w:rsidP="00E21B75">
                            <w:pPr>
                              <w:pStyle w:val="Header"/>
                              <w:jc w:val="center"/>
                              <w:rPr>
                                <w:rFonts w:ascii="Avenir Black" w:hAnsi="Avenir Black" w:cs="Futura Condensed"/>
                                <w:b/>
                                <w:bCs/>
                                <w:color w:val="2C97FF"/>
                                <w:spacing w:val="2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21B75">
                              <w:rPr>
                                <w:rFonts w:ascii="Helvetica Neue Black Condensed" w:hAnsi="Helvetica Neue Black Condensed" w:cs="Helvetica Neue Black Condensed"/>
                                <w:b/>
                                <w:bCs/>
                                <w:color w:val="2E6FFD"/>
                                <w:sz w:val="28"/>
                                <w:szCs w:val="28"/>
                              </w:rPr>
                              <w:t>“</w:t>
                            </w:r>
                            <w:r w:rsidR="006E1F88">
                              <w:rPr>
                                <w:rFonts w:ascii="Helvetica Neue Black Condensed" w:hAnsi="Helvetica Neue Black Condensed" w:cs="Helvetica Neue Black Condensed"/>
                                <w:b/>
                                <w:bCs/>
                                <w:color w:val="2E6FFD"/>
                                <w:sz w:val="28"/>
                                <w:szCs w:val="28"/>
                              </w:rPr>
                              <w:t>SUPER HEALTH WITH SUPERFOODS”</w:t>
                            </w:r>
                            <w:r w:rsidRPr="00E21B75">
                              <w:rPr>
                                <w:rFonts w:ascii="Helvetica Neue UltraLight" w:hAnsi="Helvetica Neue UltraLight" w:cs="Helvetica Neue UltraLight"/>
                                <w:color w:val="2E6FF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B75">
                              <w:rPr>
                                <w:rFonts w:ascii="Helvetica Neue UltraLight" w:hAnsi="Helvetica Neue UltraLight" w:cs="Helvetica Neue UltraLight"/>
                                <w:color w:val="0E002D"/>
                                <w:sz w:val="28"/>
                                <w:szCs w:val="28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209pt;margin-top:313.75pt;width:379pt;height:42.2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" filled="f" stroked="f">
                <v:textbox>
                  <w:txbxContent>
                    <w:p w14:paraId="2D9F8461" w14:textId="5FF73C61" w:rsidR="00E21B75" w:rsidRPr="00E21B75" w:rsidRDefault="00E21B75" w:rsidP="00E21B75">
                      <w:pPr>
                        <w:pStyle w:val="Header"/>
                        <w:jc w:val="center"/>
                        <w:rPr>
                          <w:rFonts w:ascii="Avenir Black" w:hAnsi="Avenir Black" w:cs="Futura Condensed"/>
                          <w:b/>
                          <w:bCs/>
                          <w:color w:val="2C97FF"/>
                          <w:spacing w:val="2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E21B75">
                        <w:rPr>
                          <w:rFonts w:ascii="Helvetica Neue Black Condensed" w:hAnsi="Helvetica Neue Black Condensed" w:cs="Helvetica Neue Black Condensed"/>
                          <w:b/>
                          <w:bCs/>
                          <w:color w:val="2E6FFD"/>
                          <w:sz w:val="28"/>
                          <w:szCs w:val="28"/>
                        </w:rPr>
                        <w:t>“</w:t>
                      </w:r>
                      <w:r w:rsidR="006E1F88">
                        <w:rPr>
                          <w:rFonts w:ascii="Helvetica Neue Black Condensed" w:hAnsi="Helvetica Neue Black Condensed" w:cs="Helvetica Neue Black Condensed"/>
                          <w:b/>
                          <w:bCs/>
                          <w:color w:val="2E6FFD"/>
                          <w:sz w:val="28"/>
                          <w:szCs w:val="28"/>
                        </w:rPr>
                        <w:t>SUPER HEALTH WITH SUPERFOODS”</w:t>
                      </w:r>
                      <w:r w:rsidRPr="00E21B75">
                        <w:rPr>
                          <w:rFonts w:ascii="Helvetica Neue UltraLight" w:hAnsi="Helvetica Neue UltraLight" w:cs="Helvetica Neue UltraLight"/>
                          <w:color w:val="2E6FFD"/>
                          <w:sz w:val="28"/>
                          <w:szCs w:val="28"/>
                        </w:rPr>
                        <w:t xml:space="preserve"> </w:t>
                      </w:r>
                      <w:r w:rsidRPr="00E21B75">
                        <w:rPr>
                          <w:rFonts w:ascii="Helvetica Neue UltraLight" w:hAnsi="Helvetica Neue UltraLight" w:cs="Helvetica Neue UltraLight"/>
                          <w:color w:val="0E002D"/>
                          <w:sz w:val="28"/>
                          <w:szCs w:val="28"/>
                        </w:rPr>
                        <w:t>WORKSHOP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E1F88">
        <w:rPr>
          <w:noProof/>
          <w:color w:val="000090"/>
        </w:rPr>
        <w:drawing>
          <wp:anchor distT="0" distB="0" distL="114300" distR="114300" simplePos="0" relativeHeight="251895808" behindDoc="0" locked="0" layoutInCell="1" allowOverlap="1" wp14:anchorId="5313226D" wp14:editId="53443601">
            <wp:simplePos x="0" y="0"/>
            <wp:positionH relativeFrom="page">
              <wp:posOffset>469900</wp:posOffset>
            </wp:positionH>
            <wp:positionV relativeFrom="page">
              <wp:posOffset>3495675</wp:posOffset>
            </wp:positionV>
            <wp:extent cx="2326005" cy="2998470"/>
            <wp:effectExtent l="0" t="0" r="10795" b="0"/>
            <wp:wrapThrough wrapText="bothSides">
              <wp:wrapPolygon edited="0">
                <wp:start x="0" y="0"/>
                <wp:lineTo x="0" y="21408"/>
                <wp:lineTo x="21464" y="21408"/>
                <wp:lineTo x="21464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-533" r="13970"/>
                    <a:stretch/>
                  </pic:blipFill>
                  <pic:spPr bwMode="auto">
                    <a:xfrm>
                      <a:off x="0" y="0"/>
                      <a:ext cx="232600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B75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95CCD5" wp14:editId="0E664B9B">
                <wp:simplePos x="0" y="0"/>
                <wp:positionH relativeFrom="page">
                  <wp:posOffset>2795270</wp:posOffset>
                </wp:positionH>
                <wp:positionV relativeFrom="page">
                  <wp:posOffset>6195060</wp:posOffset>
                </wp:positionV>
                <wp:extent cx="4519295" cy="342900"/>
                <wp:effectExtent l="0" t="0" r="0" b="12700"/>
                <wp:wrapThrough wrapText="bothSides">
                  <wp:wrapPolygon edited="0">
                    <wp:start x="121" y="0"/>
                    <wp:lineTo x="121" y="20800"/>
                    <wp:lineTo x="21366" y="20800"/>
                    <wp:lineTo x="21366" y="0"/>
                    <wp:lineTo x="121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ABB2" w14:textId="093896B0" w:rsidR="00E21B75" w:rsidRPr="00123F97" w:rsidRDefault="00E21B75" w:rsidP="00123F97">
                            <w:pPr>
                              <w:jc w:val="center"/>
                              <w:rPr>
                                <w:color w:val="3E3E3E" w:themeColor="background2" w:themeShade="40"/>
                              </w:rPr>
                            </w:pPr>
                            <w:r>
                              <w:rPr>
                                <w:color w:val="3E3E3E" w:themeColor="background2" w:themeShade="40"/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220.1pt;margin-top:487.8pt;width:355.85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/NydYCAAAg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" mv:complextextbox="1" filled="f" stroked="f">
                <v:textbox>
                  <w:txbxContent>
                    <w:p w14:paraId="09F8ABB2" w14:textId="093896B0" w:rsidR="00E21B75" w:rsidRPr="00123F97" w:rsidRDefault="00E21B75" w:rsidP="00123F97">
                      <w:pPr>
                        <w:jc w:val="center"/>
                        <w:rPr>
                          <w:color w:val="3E3E3E" w:themeColor="background2" w:themeShade="40"/>
                        </w:rPr>
                      </w:pPr>
                      <w:r>
                        <w:rPr>
                          <w:color w:val="3E3E3E" w:themeColor="background2" w:themeShade="40"/>
                        </w:rPr>
                        <w:t>Address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23F97" w:rsidRPr="00123F9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09" behindDoc="0" locked="0" layoutInCell="1" allowOverlap="1" wp14:anchorId="30B69416" wp14:editId="056F3EFF">
                <wp:simplePos x="0" y="0"/>
                <wp:positionH relativeFrom="page">
                  <wp:posOffset>469900</wp:posOffset>
                </wp:positionH>
                <wp:positionV relativeFrom="page">
                  <wp:posOffset>3498850</wp:posOffset>
                </wp:positionV>
                <wp:extent cx="6851650" cy="3054350"/>
                <wp:effectExtent l="50800" t="25400" r="82550" b="95250"/>
                <wp:wrapThrough wrapText="bothSides">
                  <wp:wrapPolygon edited="0">
                    <wp:start x="-160" y="-180"/>
                    <wp:lineTo x="-160" y="22094"/>
                    <wp:lineTo x="21780" y="22094"/>
                    <wp:lineTo x="21780" y="-180"/>
                    <wp:lineTo x="-160" y="-18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05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42FDE" w14:textId="07B4935A" w:rsidR="00E21B75" w:rsidRDefault="00E21B75" w:rsidP="00E21B75">
                            <w:pPr>
                              <w:jc w:val="center"/>
                            </w:pPr>
                            <w:r>
                              <w:t>¥¥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46" style="position:absolute;margin-left:37pt;margin-top:275.5pt;width:539.5pt;height:240.5pt;z-index:251657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" fillcolor="white [3212]" strokecolor="#d1d1d1 [3044]">
                <v:shadow on="t" opacity="22937f" mv:blur="40000f" origin=",.5" offset="0,23000emu"/>
                <v:textbox>
                  <w:txbxContent>
                    <w:p w14:paraId="35B42FDE" w14:textId="07B4935A" w:rsidR="00E21B75" w:rsidRDefault="00E21B75" w:rsidP="00E21B75">
                      <w:pPr>
                        <w:jc w:val="center"/>
                      </w:pPr>
                      <w:r>
                        <w:t>¥¥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D0569" w:rsidRPr="00ED0569">
        <w:rPr>
          <w:color w:val="000090"/>
        </w:rPr>
        <w:t xml:space="preserve"> </w:t>
      </w:r>
      <w:r w:rsidR="00A35049" w:rsidRPr="00A35049">
        <w:rPr>
          <w:rFonts w:ascii="Calibri" w:eastAsia="Calibri" w:hAnsi="Calibri" w:cs="Times New Roman"/>
          <w:noProof/>
          <w:sz w:val="22"/>
          <w:szCs w:val="22"/>
        </w:rPr>
        <w:t xml:space="preserve"> </w:t>
      </w:r>
    </w:p>
    <w:sectPr w:rsidR="001D54DB" w:rsidSect="00EB3EEC">
      <w:headerReference w:type="default" r:id="rId11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5E3E4" w14:textId="77777777" w:rsidR="00845F9E" w:rsidRDefault="00845F9E">
      <w:pPr>
        <w:spacing w:after="0"/>
      </w:pPr>
      <w:r>
        <w:separator/>
      </w:r>
    </w:p>
  </w:endnote>
  <w:endnote w:type="continuationSeparator" w:id="0">
    <w:p w14:paraId="1C05482B" w14:textId="77777777" w:rsidR="00845F9E" w:rsidRDefault="00845F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Black Condensed">
    <w:panose1 w:val="02000A06000000020004"/>
    <w:charset w:val="00"/>
    <w:family w:val="auto"/>
    <w:pitch w:val="variable"/>
    <w:sig w:usb0="80000067" w:usb1="00000000" w:usb2="00000000" w:usb3="00000000" w:csb0="00000001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Futura Condensed">
    <w:panose1 w:val="020B0506020204030204"/>
    <w:charset w:val="00"/>
    <w:family w:val="auto"/>
    <w:pitch w:val="variable"/>
    <w:sig w:usb0="80000067" w:usb1="00000000" w:usb2="00000000" w:usb3="00000000" w:csb0="000001FB" w:csb1="00000000"/>
  </w:font>
  <w:font w:name="Helvetica Neue UltraLight">
    <w:panose1 w:val="02000206000000020004"/>
    <w:charset w:val="00"/>
    <w:family w:val="auto"/>
    <w:pitch w:val="variable"/>
    <w:sig w:usb0="8000006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BF2BD" w14:textId="77777777" w:rsidR="00845F9E" w:rsidRDefault="00845F9E">
      <w:pPr>
        <w:spacing w:after="0"/>
      </w:pPr>
      <w:r>
        <w:separator/>
      </w:r>
    </w:p>
  </w:footnote>
  <w:footnote w:type="continuationSeparator" w:id="0">
    <w:p w14:paraId="20ADF828" w14:textId="77777777" w:rsidR="00845F9E" w:rsidRDefault="00845F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62D00" w14:textId="77777777" w:rsidR="00E21B75" w:rsidRDefault="00E21B75">
    <w:pPr>
      <w:pStyle w:val="Header"/>
    </w:pPr>
    <w:bookmarkStart w:id="1" w:name="_MacBuGuideStaticData_5510H"/>
    <w:bookmarkStart w:id="2" w:name="_MacBuGuideStaticData_10320H"/>
    <w:bookmarkStart w:id="3" w:name="_MacBuGuideStaticData_720V"/>
    <w:bookmarkStart w:id="4" w:name="_MacBuGuideStaticData_11520V"/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DBFC8F5" wp14:editId="318D1BC6">
              <wp:simplePos x="0" y="0"/>
              <wp:positionH relativeFrom="page">
                <wp:posOffset>457200</wp:posOffset>
              </wp:positionH>
              <wp:positionV relativeFrom="page">
                <wp:posOffset>6473825</wp:posOffset>
              </wp:positionV>
              <wp:extent cx="6864350" cy="2025650"/>
              <wp:effectExtent l="0" t="0" r="19050" b="9525"/>
              <wp:wrapTight wrapText="bothSides">
                <wp:wrapPolygon edited="0">
                  <wp:start x="10037" y="0"/>
                  <wp:lineTo x="9168" y="102"/>
                  <wp:lineTo x="6890" y="1219"/>
                  <wp:lineTo x="6770" y="1625"/>
                  <wp:lineTo x="6440" y="1923"/>
                  <wp:lineTo x="5391" y="3040"/>
                  <wp:lineTo x="4164" y="4970"/>
                  <wp:lineTo x="3355" y="6487"/>
                  <wp:lineTo x="2606" y="8112"/>
                  <wp:lineTo x="1946" y="9737"/>
                  <wp:lineTo x="777" y="12980"/>
                  <wp:lineTo x="-30" y="15614"/>
                  <wp:lineTo x="0" y="15716"/>
                  <wp:lineTo x="7279" y="16224"/>
                  <wp:lineTo x="6800" y="16325"/>
                  <wp:lineTo x="4524" y="17646"/>
                  <wp:lineTo x="4374" y="17849"/>
                  <wp:lineTo x="3834" y="18255"/>
                  <wp:lineTo x="2516" y="19264"/>
                  <wp:lineTo x="60" y="21498"/>
                  <wp:lineTo x="21570" y="21498"/>
                  <wp:lineTo x="19172" y="19264"/>
                  <wp:lineTo x="17466" y="17849"/>
                  <wp:lineTo x="17346" y="17544"/>
                  <wp:lineTo x="15308" y="16325"/>
                  <wp:lineTo x="14828" y="16224"/>
                  <wp:lineTo x="14559" y="15817"/>
                  <wp:lineTo x="11563" y="15513"/>
                  <wp:lineTo x="450" y="14504"/>
                  <wp:lineTo x="2066" y="9737"/>
                  <wp:lineTo x="21630" y="8417"/>
                  <wp:lineTo x="21540" y="8112"/>
                  <wp:lineTo x="19652" y="5579"/>
                  <wp:lineTo x="17676" y="3040"/>
                  <wp:lineTo x="16537" y="2031"/>
                  <wp:lineTo x="15997" y="1625"/>
                  <wp:lineTo x="15847" y="1117"/>
                  <wp:lineTo x="12912" y="102"/>
                  <wp:lineTo x="11743" y="0"/>
                  <wp:lineTo x="10037" y="0"/>
                </wp:wrapPolygon>
              </wp:wrapTight>
              <wp:docPr id="13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2025650"/>
                        <a:chOff x="710" y="580"/>
                        <a:chExt cx="10810" cy="3190"/>
                      </a:xfrm>
                    </wpg:grpSpPr>
                    <wps:wsp>
                      <wps:cNvPr id="14" name="AutoShape 22"/>
                      <wps:cNvSpPr>
                        <a:spLocks/>
                      </wps:cNvSpPr>
                      <wps:spPr bwMode="auto">
                        <a:xfrm>
                          <a:off x="720" y="2890"/>
                          <a:ext cx="10800" cy="880"/>
                        </a:xfrm>
                        <a:custGeom>
                          <a:avLst/>
                          <a:gdLst>
                            <a:gd name="T0" fmla="*/ 0 w 10800"/>
                            <a:gd name="T1" fmla="*/ 880 h 880"/>
                            <a:gd name="T2" fmla="*/ 5400 w 10800"/>
                            <a:gd name="T3" fmla="*/ 0 h 880"/>
                            <a:gd name="T4" fmla="*/ 10800 w 10800"/>
                            <a:gd name="T5" fmla="*/ 880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0" h="880">
                              <a:moveTo>
                                <a:pt x="0" y="880"/>
                              </a:moveTo>
                              <a:cubicBezTo>
                                <a:pt x="900" y="733"/>
                                <a:pt x="2580" y="0"/>
                                <a:pt x="5400" y="0"/>
                              </a:cubicBezTo>
                              <a:cubicBezTo>
                                <a:pt x="8220" y="0"/>
                                <a:pt x="8820" y="413"/>
                                <a:pt x="10800" y="8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5" name="AutoShape 23"/>
                      <wps:cNvSpPr>
                        <a:spLocks/>
                      </wps:cNvSpPr>
                      <wps:spPr bwMode="auto">
                        <a:xfrm>
                          <a:off x="710" y="580"/>
                          <a:ext cx="10810" cy="2310"/>
                        </a:xfrm>
                        <a:custGeom>
                          <a:avLst/>
                          <a:gdLst>
                            <a:gd name="T0" fmla="*/ 0 w 10810"/>
                            <a:gd name="T1" fmla="*/ 2310 h 2310"/>
                            <a:gd name="T2" fmla="*/ 5410 w 10810"/>
                            <a:gd name="T3" fmla="*/ 5 h 2310"/>
                            <a:gd name="T4" fmla="*/ 10810 w 10810"/>
                            <a:gd name="T5" fmla="*/ 1228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10" h="2310">
                              <a:moveTo>
                                <a:pt x="0" y="2310"/>
                              </a:moveTo>
                              <a:cubicBezTo>
                                <a:pt x="1230" y="1130"/>
                                <a:pt x="2770" y="0"/>
                                <a:pt x="5410" y="5"/>
                              </a:cubicBezTo>
                              <a:cubicBezTo>
                                <a:pt x="8050" y="10"/>
                                <a:pt x="9011" y="526"/>
                                <a:pt x="10810" y="122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36pt;margin-top:509.75pt;width:540.5pt;height:159.5pt;z-index:251665408;mso-position-horizontal-relative:page;mso-position-vertical-relative:page" coordorigin="710,580" coordsize="10810,3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">
              <v:shape id="AutoShape 22" o:spid="_x0000_s1027" style="position:absolute;left:720;top:2890;width:10800;height:880;visibility:visible;mso-wrap-style:square;v-text-anchor:top" coordsize="1080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rhBwAAA&#10;ANsAAAAPAAAAZHJzL2Rvd25yZXYueG1sRE9Na8JAEL0X+h+WKfRWN0qxmrqKCIoXD0bB65Adk9Ds&#10;bMyOuv77bkHobR7vc2aL6Fp1oz40ng0MBxko4tLbhisDx8P6YwIqCLLF1jMZeFCAxfz1ZYa59Xfe&#10;062QSqUQDjkaqEW6XOtQ1uQwDHxHnLiz7x1Kgn2lbY/3FO5aPcqysXbYcGqosaNVTeVPcXUGZDfe&#10;XWRaxhEOT5t4KuRw/LLGvL/F5TcooSj/4qd7a9P8T/j7JR2g5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brhBwAAAANsAAAAPAAAAAAAAAAAAAAAAAJcCAABkcnMvZG93bnJl&#10;di54bWxQSwUGAAAAAAQABAD1AAAAhAMAAAAA&#10;" path="m0,880c900,733,2580,,5400,,8220,,8820,413,10800,880e" filled="f" strokecolor="white [3212]" strokeweight="1pt">
                <v:path arrowok="t" o:connecttype="custom" o:connectlocs="0,880;5400,0;10800,880" o:connectangles="0,0,0"/>
                <v:textbox inset=",7.2pt,,7.2pt"/>
              </v:shape>
              <v:shape id="AutoShape 23" o:spid="_x0000_s1028" style="position:absolute;left:710;top:580;width:10810;height:2310;visibility:visible;mso-wrap-style:square;v-text-anchor:top" coordsize="1081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+OMwgAA&#10;ANsAAAAPAAAAZHJzL2Rvd25yZXYueG1sRE9Na8JAEL0X/A/LCL3VjYVKiW6CCkI9eNAWi7chOybR&#10;7GzIjjH++26h0Ns83ucs8sE1qqcu1J4NTCcJKOLC25pLA1+fm5d3UEGQLTaeycCDAuTZ6GmBqfV3&#10;3lN/kFLFEA4pGqhE2lTrUFTkMEx8Sxy5s+8cSoRdqW2H9xjuGv2aJDPtsObYUGFL64qK6+HmDLhi&#10;um+PZb/cnm5HmV1W4rbfO2Oex8NyDkpokH/xn/vDxvlv8PtLPEB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L44zCAAAA2wAAAA8AAAAAAAAAAAAAAAAAlwIAAGRycy9kb3du&#10;cmV2LnhtbFBLBQYAAAAABAAEAPUAAACGAwAAAAA=&#10;" path="m0,2310c1230,1130,2770,,5410,5,8050,10,9011,526,10810,1228e" filled="f" strokecolor="white [3212]" strokeweight="1pt">
                <v:path arrowok="t" o:connecttype="custom" o:connectlocs="0,2310;5410,5;10810,1228" o:connectangles="0,0,0"/>
                <v:textbox inset=",7.2pt,,7.2pt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D6F3A53" wp14:editId="7F1D28E3">
              <wp:simplePos x="0" y="0"/>
              <wp:positionH relativeFrom="page">
                <wp:posOffset>457200</wp:posOffset>
              </wp:positionH>
              <wp:positionV relativeFrom="page">
                <wp:posOffset>3410585</wp:posOffset>
              </wp:positionV>
              <wp:extent cx="6864350" cy="2025650"/>
              <wp:effectExtent l="0" t="0" r="19050" b="12065"/>
              <wp:wrapTight wrapText="bothSides">
                <wp:wrapPolygon edited="0">
                  <wp:start x="10037" y="0"/>
                  <wp:lineTo x="9168" y="102"/>
                  <wp:lineTo x="6890" y="1219"/>
                  <wp:lineTo x="6770" y="1625"/>
                  <wp:lineTo x="6440" y="1923"/>
                  <wp:lineTo x="5391" y="3040"/>
                  <wp:lineTo x="4164" y="4970"/>
                  <wp:lineTo x="3355" y="6487"/>
                  <wp:lineTo x="2606" y="8112"/>
                  <wp:lineTo x="1946" y="9737"/>
                  <wp:lineTo x="777" y="12980"/>
                  <wp:lineTo x="-30" y="15614"/>
                  <wp:lineTo x="0" y="15716"/>
                  <wp:lineTo x="7279" y="16224"/>
                  <wp:lineTo x="6800" y="16325"/>
                  <wp:lineTo x="4524" y="17646"/>
                  <wp:lineTo x="4374" y="17849"/>
                  <wp:lineTo x="3834" y="18255"/>
                  <wp:lineTo x="2516" y="19264"/>
                  <wp:lineTo x="60" y="21498"/>
                  <wp:lineTo x="21570" y="21498"/>
                  <wp:lineTo x="19172" y="19264"/>
                  <wp:lineTo x="17466" y="17849"/>
                  <wp:lineTo x="17346" y="17544"/>
                  <wp:lineTo x="15308" y="16325"/>
                  <wp:lineTo x="14828" y="16224"/>
                  <wp:lineTo x="14559" y="15817"/>
                  <wp:lineTo x="11563" y="15513"/>
                  <wp:lineTo x="450" y="14504"/>
                  <wp:lineTo x="2066" y="9737"/>
                  <wp:lineTo x="21630" y="8417"/>
                  <wp:lineTo x="21540" y="8112"/>
                  <wp:lineTo x="19652" y="5579"/>
                  <wp:lineTo x="17676" y="3040"/>
                  <wp:lineTo x="16537" y="2031"/>
                  <wp:lineTo x="15997" y="1625"/>
                  <wp:lineTo x="15847" y="1117"/>
                  <wp:lineTo x="12912" y="102"/>
                  <wp:lineTo x="11743" y="0"/>
                  <wp:lineTo x="10037" y="0"/>
                </wp:wrapPolygon>
              </wp:wrapTight>
              <wp:docPr id="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2025650"/>
                        <a:chOff x="710" y="580"/>
                        <a:chExt cx="10810" cy="3190"/>
                      </a:xfrm>
                    </wpg:grpSpPr>
                    <wps:wsp>
                      <wps:cNvPr id="11" name="AutoShape 19"/>
                      <wps:cNvSpPr>
                        <a:spLocks/>
                      </wps:cNvSpPr>
                      <wps:spPr bwMode="auto">
                        <a:xfrm>
                          <a:off x="720" y="2890"/>
                          <a:ext cx="10800" cy="880"/>
                        </a:xfrm>
                        <a:custGeom>
                          <a:avLst/>
                          <a:gdLst>
                            <a:gd name="T0" fmla="*/ 0 w 10800"/>
                            <a:gd name="T1" fmla="*/ 880 h 880"/>
                            <a:gd name="T2" fmla="*/ 5400 w 10800"/>
                            <a:gd name="T3" fmla="*/ 0 h 880"/>
                            <a:gd name="T4" fmla="*/ 10800 w 10800"/>
                            <a:gd name="T5" fmla="*/ 880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0" h="880">
                              <a:moveTo>
                                <a:pt x="0" y="880"/>
                              </a:moveTo>
                              <a:cubicBezTo>
                                <a:pt x="900" y="733"/>
                                <a:pt x="2580" y="0"/>
                                <a:pt x="5400" y="0"/>
                              </a:cubicBezTo>
                              <a:cubicBezTo>
                                <a:pt x="8220" y="0"/>
                                <a:pt x="8820" y="413"/>
                                <a:pt x="10800" y="8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2" name="AutoShape 20"/>
                      <wps:cNvSpPr>
                        <a:spLocks/>
                      </wps:cNvSpPr>
                      <wps:spPr bwMode="auto">
                        <a:xfrm>
                          <a:off x="710" y="580"/>
                          <a:ext cx="10810" cy="2310"/>
                        </a:xfrm>
                        <a:custGeom>
                          <a:avLst/>
                          <a:gdLst>
                            <a:gd name="T0" fmla="*/ 0 w 10810"/>
                            <a:gd name="T1" fmla="*/ 2310 h 2310"/>
                            <a:gd name="T2" fmla="*/ 5410 w 10810"/>
                            <a:gd name="T3" fmla="*/ 5 h 2310"/>
                            <a:gd name="T4" fmla="*/ 10810 w 10810"/>
                            <a:gd name="T5" fmla="*/ 1228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10" h="2310">
                              <a:moveTo>
                                <a:pt x="0" y="2310"/>
                              </a:moveTo>
                              <a:cubicBezTo>
                                <a:pt x="1230" y="1130"/>
                                <a:pt x="2770" y="0"/>
                                <a:pt x="5410" y="5"/>
                              </a:cubicBezTo>
                              <a:cubicBezTo>
                                <a:pt x="8050" y="10"/>
                                <a:pt x="9011" y="526"/>
                                <a:pt x="10810" y="122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36pt;margin-top:268.55pt;width:540.5pt;height:159.5pt;z-index:251667456;mso-position-horizontal-relative:page;mso-position-vertical-relative:page" coordorigin="710,580" coordsize="10810,3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">
              <v:shape id="AutoShape 19" o:spid="_x0000_s1027" style="position:absolute;left:720;top:2890;width:10800;height:880;visibility:visible;mso-wrap-style:square;v-text-anchor:top" coordsize="1080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RvZwAAA&#10;ANsAAAAPAAAAZHJzL2Rvd25yZXYueG1sRE9Na8JAEL0L/odlCr3pJh5sja5SBEsvHoyC1yE7TUKz&#10;szE71fXfu0Kht3m8z1ltouvUlYbQejaQTzNQxJW3LdcGTsfd5B1UEGSLnWcycKcAm/V4tMLC+hsf&#10;6FpKrVIIhwINNCJ9oXWoGnIYpr4nTty3HxxKgkOt7YC3FO46PcuyuXbYcmposKdtQ9VP+esMyH6+&#10;v8iiijPMz5/xXMrx9GaNeX2JH0tQQlH+xX/uL5vm5/D8JR2g1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GRvZwAAAANsAAAAPAAAAAAAAAAAAAAAAAJcCAABkcnMvZG93bnJl&#10;di54bWxQSwUGAAAAAAQABAD1AAAAhAMAAAAA&#10;" path="m0,880c900,733,2580,,5400,,8220,,8820,413,10800,880e" filled="f" strokecolor="white [3212]" strokeweight="1pt">
                <v:path arrowok="t" o:connecttype="custom" o:connectlocs="0,880;5400,0;10800,880" o:connectangles="0,0,0"/>
                <v:textbox inset=",7.2pt,,7.2pt"/>
              </v:shape>
              <v:shape id="AutoShape 20" o:spid="_x0000_s1028" style="position:absolute;left:710;top:580;width:10810;height:2310;visibility:visible;mso-wrap-style:square;v-text-anchor:top" coordsize="1081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nv4wgAA&#10;ANsAAAAPAAAAZHJzL2Rvd25yZXYueG1sRE9Na8JAEL0X/A/LCL01Gz2EkmYVFQQ99KAtlt6G7DRJ&#10;m50N2TGJ/94tFHqbx/ucYj25Vg3Uh8azgUWSgiIuvW24MvD+tn96BhUE2WLrmQzcKMB6NXsoMLd+&#10;5BMNZ6lUDOGQo4FapMu1DmVNDkPiO+LIffneoUTYV9r2OMZw1+plmmbaYcOxocaOdjWVP+erM+DK&#10;xam7VMPm+Hm9SPa9FXf8eDXmcT5tXkAJTfIv/nMfbJy/hN9f4gF6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ie/jCAAAA2wAAAA8AAAAAAAAAAAAAAAAAlwIAAGRycy9kb3du&#10;cmV2LnhtbFBLBQYAAAAABAAEAPUAAACGAwAAAAA=&#10;" path="m0,2310c1230,1130,2770,,5410,5,8050,10,9011,526,10810,1228e" filled="f" strokecolor="white [3212]" strokeweight="1pt">
                <v:path arrowok="t" o:connecttype="custom" o:connectlocs="0,2310;5410,5;10810,1228" o:connectangles="0,0,0"/>
                <v:textbox inset=",7.2pt,,7.2pt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CB68926" wp14:editId="21B833E0">
              <wp:simplePos x="0" y="0"/>
              <wp:positionH relativeFrom="page">
                <wp:posOffset>457200</wp:posOffset>
              </wp:positionH>
              <wp:positionV relativeFrom="page">
                <wp:posOffset>368300</wp:posOffset>
              </wp:positionV>
              <wp:extent cx="6864350" cy="2025650"/>
              <wp:effectExtent l="0" t="0" r="19050" b="19050"/>
              <wp:wrapTight wrapText="bothSides">
                <wp:wrapPolygon edited="0">
                  <wp:start x="10037" y="0"/>
                  <wp:lineTo x="9168" y="102"/>
                  <wp:lineTo x="6890" y="1219"/>
                  <wp:lineTo x="6770" y="1625"/>
                  <wp:lineTo x="6440" y="1923"/>
                  <wp:lineTo x="5391" y="3040"/>
                  <wp:lineTo x="4164" y="4970"/>
                  <wp:lineTo x="3355" y="6487"/>
                  <wp:lineTo x="2606" y="8112"/>
                  <wp:lineTo x="1946" y="9737"/>
                  <wp:lineTo x="777" y="12980"/>
                  <wp:lineTo x="-30" y="15614"/>
                  <wp:lineTo x="0" y="15716"/>
                  <wp:lineTo x="7279" y="16224"/>
                  <wp:lineTo x="6800" y="16325"/>
                  <wp:lineTo x="4524" y="17646"/>
                  <wp:lineTo x="4374" y="17849"/>
                  <wp:lineTo x="3834" y="18255"/>
                  <wp:lineTo x="2516" y="19264"/>
                  <wp:lineTo x="60" y="21498"/>
                  <wp:lineTo x="21570" y="21498"/>
                  <wp:lineTo x="19172" y="19264"/>
                  <wp:lineTo x="17466" y="17849"/>
                  <wp:lineTo x="17346" y="17544"/>
                  <wp:lineTo x="15308" y="16325"/>
                  <wp:lineTo x="14828" y="16224"/>
                  <wp:lineTo x="14559" y="15817"/>
                  <wp:lineTo x="11563" y="15513"/>
                  <wp:lineTo x="450" y="14504"/>
                  <wp:lineTo x="2066" y="9737"/>
                  <wp:lineTo x="21630" y="8417"/>
                  <wp:lineTo x="21540" y="8112"/>
                  <wp:lineTo x="19652" y="5579"/>
                  <wp:lineTo x="17676" y="3040"/>
                  <wp:lineTo x="16537" y="2031"/>
                  <wp:lineTo x="15997" y="1625"/>
                  <wp:lineTo x="15847" y="1117"/>
                  <wp:lineTo x="12912" y="102"/>
                  <wp:lineTo x="11743" y="0"/>
                  <wp:lineTo x="10037" y="0"/>
                </wp:wrapPolygon>
              </wp:wrapTight>
              <wp:docPr id="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2025650"/>
                        <a:chOff x="710" y="580"/>
                        <a:chExt cx="10810" cy="3190"/>
                      </a:xfrm>
                    </wpg:grpSpPr>
                    <wps:wsp>
                      <wps:cNvPr id="8" name="AutoShape 14"/>
                      <wps:cNvSpPr>
                        <a:spLocks/>
                      </wps:cNvSpPr>
                      <wps:spPr bwMode="auto">
                        <a:xfrm>
                          <a:off x="720" y="2890"/>
                          <a:ext cx="10800" cy="880"/>
                        </a:xfrm>
                        <a:custGeom>
                          <a:avLst/>
                          <a:gdLst>
                            <a:gd name="T0" fmla="*/ 0 w 10800"/>
                            <a:gd name="T1" fmla="*/ 880 h 880"/>
                            <a:gd name="T2" fmla="*/ 5400 w 10800"/>
                            <a:gd name="T3" fmla="*/ 0 h 880"/>
                            <a:gd name="T4" fmla="*/ 10800 w 10800"/>
                            <a:gd name="T5" fmla="*/ 880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0" h="880">
                              <a:moveTo>
                                <a:pt x="0" y="880"/>
                              </a:moveTo>
                              <a:cubicBezTo>
                                <a:pt x="900" y="733"/>
                                <a:pt x="2580" y="0"/>
                                <a:pt x="5400" y="0"/>
                              </a:cubicBezTo>
                              <a:cubicBezTo>
                                <a:pt x="8220" y="0"/>
                                <a:pt x="8820" y="413"/>
                                <a:pt x="10800" y="8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" name="AutoShape 15"/>
                      <wps:cNvSpPr>
                        <a:spLocks/>
                      </wps:cNvSpPr>
                      <wps:spPr bwMode="auto">
                        <a:xfrm>
                          <a:off x="710" y="580"/>
                          <a:ext cx="10810" cy="2310"/>
                        </a:xfrm>
                        <a:custGeom>
                          <a:avLst/>
                          <a:gdLst>
                            <a:gd name="T0" fmla="*/ 0 w 10810"/>
                            <a:gd name="T1" fmla="*/ 2310 h 2310"/>
                            <a:gd name="T2" fmla="*/ 5410 w 10810"/>
                            <a:gd name="T3" fmla="*/ 5 h 2310"/>
                            <a:gd name="T4" fmla="*/ 10810 w 10810"/>
                            <a:gd name="T5" fmla="*/ 1228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10" h="2310">
                              <a:moveTo>
                                <a:pt x="0" y="2310"/>
                              </a:moveTo>
                              <a:cubicBezTo>
                                <a:pt x="1230" y="1130"/>
                                <a:pt x="2770" y="0"/>
                                <a:pt x="5410" y="5"/>
                              </a:cubicBezTo>
                              <a:cubicBezTo>
                                <a:pt x="8050" y="10"/>
                                <a:pt x="9011" y="526"/>
                                <a:pt x="10810" y="122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36pt;margin-top:29pt;width:540.5pt;height:159.5pt;z-index:251669504;mso-position-horizontal-relative:page;mso-position-vertical-relative:page" coordorigin="710,580" coordsize="10810,3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">
              <v:shape id="AutoShape 14" o:spid="_x0000_s1027" style="position:absolute;left:720;top:2890;width:10800;height:880;visibility:visible;mso-wrap-style:square;v-text-anchor:top" coordsize="1080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AiivgAA&#10;ANoAAAAPAAAAZHJzL2Rvd25yZXYueG1sRE9Li8IwEL4L+x/CLOxNUz34qEYRwWUvHqyC16EZ22Iz&#10;qc2o2X+/OSx4/Pjeq010rXpSHxrPBsajDBRx6W3DlYHzaT+cgwqCbLH1TAZ+KcBm/TFYYW79i4/0&#10;LKRSKYRDjgZqkS7XOpQ1OQwj3xEn7up7h5JgX2nb4yuFu1ZPsmyqHTacGmrsaFdTeSsezoAcpoe7&#10;LMo4wfHlO14KOZ1n1pivz7hdghKK8hb/u3+sgbQ1XUk3QK/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7pAIor4AAADaAAAADwAAAAAAAAAAAAAAAACXAgAAZHJzL2Rvd25yZXYu&#10;eG1sUEsFBgAAAAAEAAQA9QAAAIIDAAAAAA==&#10;" path="m0,880c900,733,2580,,5400,,8220,,8820,413,10800,880e" filled="f" strokecolor="white [3212]" strokeweight="1pt">
                <v:path arrowok="t" o:connecttype="custom" o:connectlocs="0,880;5400,0;10800,880" o:connectangles="0,0,0"/>
                <v:textbox inset=",7.2pt,,7.2pt"/>
              </v:shape>
              <v:shape id="AutoShape 15" o:spid="_x0000_s1028" style="position:absolute;left:710;top:580;width:10810;height:2310;visibility:visible;mso-wrap-style:square;v-text-anchor:top" coordsize="1081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ExywQAA&#10;ANoAAAAPAAAAZHJzL2Rvd25yZXYueG1sRE9Na8JAEL0X+h+WKfTWbPQgJc0qtlCoBw/GYvE2ZMck&#10;mp0N2TGm/74bEHoaHu9z8tXoWjVQHxrPBmZJCoq49LbhysD3/vPlFVQQZIutZzLwSwFWy8eHHDPr&#10;b7yjoZBKxRAOGRqoRbpM61DW5DAkviOO3Mn3DiXCvtK2x1sMd62ep+lCO2w4NtTY0UdN5aW4OgOu&#10;nO26QzWsN8frQRbnd3Gbn60xz0/j+g2U0Cj/4rv7y8b5ML0yXb3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vhMcsEAAADaAAAADwAAAAAAAAAAAAAAAACXAgAAZHJzL2Rvd25y&#10;ZXYueG1sUEsFBgAAAAAEAAQA9QAAAIUDAAAAAA==&#10;" path="m0,2310c1230,1130,2770,,5410,5,8050,10,9011,526,10810,1228e" filled="f" strokecolor="white [3212]" strokeweight="1pt">
                <v:path arrowok="t" o:connecttype="custom" o:connectlocs="0,2310;5410,5;10810,1228" o:connectangles="0,0,0"/>
                <v:textbox inset=",7.2pt,,7.2pt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AACD47" wp14:editId="5D91D969">
              <wp:simplePos x="0" y="0"/>
              <wp:positionH relativeFrom="page">
                <wp:posOffset>457200</wp:posOffset>
              </wp:positionH>
              <wp:positionV relativeFrom="page">
                <wp:posOffset>6565265</wp:posOffset>
              </wp:positionV>
              <wp:extent cx="6858000" cy="3041650"/>
              <wp:effectExtent l="0" t="0" r="0" b="0"/>
              <wp:wrapTight wrapText="bothSides">
                <wp:wrapPolygon edited="0">
                  <wp:start x="-30" y="-68"/>
                  <wp:lineTo x="-30" y="21532"/>
                  <wp:lineTo x="21630" y="21532"/>
                  <wp:lineTo x="21630" y="-68"/>
                  <wp:lineTo x="-30" y="-68"/>
                </wp:wrapPolygon>
              </wp:wrapTight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16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516.95pt;width:540pt;height:23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" fillcolor="#f8f8f8 [3214]" stroked="f" strokecolor="#4a7ebb" strokeweight="1.5pt">
              <v:fill color2="white [3212]" focus="100%" type="gradien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4E68F6" wp14:editId="3E1D7AB6">
              <wp:simplePos x="0" y="0"/>
              <wp:positionH relativeFrom="page">
                <wp:posOffset>457200</wp:posOffset>
              </wp:positionH>
              <wp:positionV relativeFrom="page">
                <wp:posOffset>3511550</wp:posOffset>
              </wp:positionV>
              <wp:extent cx="6858000" cy="3041650"/>
              <wp:effectExtent l="0" t="6350" r="0" b="0"/>
              <wp:wrapTight wrapText="bothSides">
                <wp:wrapPolygon edited="0">
                  <wp:start x="-30" y="-68"/>
                  <wp:lineTo x="-30" y="21532"/>
                  <wp:lineTo x="21630" y="21532"/>
                  <wp:lineTo x="21630" y="-68"/>
                  <wp:lineTo x="-30" y="-68"/>
                </wp:wrapPolygon>
              </wp:wrapTight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16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276.5pt;width:540pt;height:23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" fillcolor="#f8f8f8 [3214]" stroked="f" strokecolor="#4a7ebb" strokeweight="1.5pt">
              <v:fill color2="white [3212]" focus="100%" type="gradien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F96DB0" wp14:editId="7AF1BD0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3041650"/>
              <wp:effectExtent l="0" t="0" r="0" b="6350"/>
              <wp:wrapTight wrapText="bothSides">
                <wp:wrapPolygon edited="0">
                  <wp:start x="-30" y="-68"/>
                  <wp:lineTo x="-30" y="21532"/>
                  <wp:lineTo x="21630" y="21532"/>
                  <wp:lineTo x="21630" y="-68"/>
                  <wp:lineTo x="-30" y="-68"/>
                </wp:wrapPolygon>
              </wp:wrapTight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16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6pt;margin-top:36pt;width:540pt;height:23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" fillcolor="#f8f8f8 [3214]" stroked="f" strokecolor="#4a7ebb" strokeweight="1.5pt">
              <v:fill color2="white [3212]" focus="100%" type="gradient"/>
              <v:textbox inset=",7.2pt,,7.2pt"/>
              <w10:wrap type="tight" anchorx="page" anchory="page"/>
            </v:rect>
          </w:pict>
        </mc:Fallback>
      </mc:AlternateContent>
    </w:r>
  </w:p>
  <w:bookmarkEnd w:id="1"/>
  <w:bookmarkEnd w:id="2"/>
  <w:bookmarkEnd w:id="3"/>
  <w:bookmarkEnd w:id="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2E23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6C53E92"/>
    <w:multiLevelType w:val="hybridMultilevel"/>
    <w:tmpl w:val="6050423A"/>
    <w:lvl w:ilvl="0" w:tplc="F59AA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F4D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44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E8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88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ED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2E9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E5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30D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6C2D64"/>
    <w:multiLevelType w:val="hybridMultilevel"/>
    <w:tmpl w:val="13C82916"/>
    <w:lvl w:ilvl="0" w:tplc="803A9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C9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269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A6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07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B82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A0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B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2B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0C1E61"/>
    <w:multiLevelType w:val="hybridMultilevel"/>
    <w:tmpl w:val="437C73D8"/>
    <w:lvl w:ilvl="0" w:tplc="A08C9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22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63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A7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207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5C2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04A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03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29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F549E4"/>
    <w:multiLevelType w:val="hybridMultilevel"/>
    <w:tmpl w:val="052A9896"/>
    <w:lvl w:ilvl="0" w:tplc="FFBA14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6B1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62E36"/>
    <w:multiLevelType w:val="hybridMultilevel"/>
    <w:tmpl w:val="2F16D89A"/>
    <w:lvl w:ilvl="0" w:tplc="1A4C5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6A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61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0D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25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47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428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40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AE8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1542187"/>
    <w:multiLevelType w:val="hybridMultilevel"/>
    <w:tmpl w:val="F45C21AC"/>
    <w:lvl w:ilvl="0" w:tplc="30824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29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EE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01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A1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A0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0A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62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CC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1F32BD"/>
    <w:rsid w:val="00007272"/>
    <w:rsid w:val="00071CFD"/>
    <w:rsid w:val="00080BE5"/>
    <w:rsid w:val="00081AD3"/>
    <w:rsid w:val="000D29D5"/>
    <w:rsid w:val="000D45DE"/>
    <w:rsid w:val="00115A1A"/>
    <w:rsid w:val="00116A3F"/>
    <w:rsid w:val="00123F97"/>
    <w:rsid w:val="00150DEF"/>
    <w:rsid w:val="00151A12"/>
    <w:rsid w:val="001B315A"/>
    <w:rsid w:val="001D54DB"/>
    <w:rsid w:val="001E3450"/>
    <w:rsid w:val="001F32BD"/>
    <w:rsid w:val="0024493E"/>
    <w:rsid w:val="0024742B"/>
    <w:rsid w:val="00277FFA"/>
    <w:rsid w:val="00286271"/>
    <w:rsid w:val="0029275E"/>
    <w:rsid w:val="0029772A"/>
    <w:rsid w:val="002B24CC"/>
    <w:rsid w:val="002B5BE1"/>
    <w:rsid w:val="002E549E"/>
    <w:rsid w:val="002F15DE"/>
    <w:rsid w:val="002F1F9C"/>
    <w:rsid w:val="00321148"/>
    <w:rsid w:val="00337563"/>
    <w:rsid w:val="00340E11"/>
    <w:rsid w:val="00360562"/>
    <w:rsid w:val="00362140"/>
    <w:rsid w:val="003D7C56"/>
    <w:rsid w:val="004060DF"/>
    <w:rsid w:val="00476899"/>
    <w:rsid w:val="00481264"/>
    <w:rsid w:val="004F0C2C"/>
    <w:rsid w:val="005029C4"/>
    <w:rsid w:val="00576581"/>
    <w:rsid w:val="005976C1"/>
    <w:rsid w:val="005D1420"/>
    <w:rsid w:val="006B657A"/>
    <w:rsid w:val="006E1F88"/>
    <w:rsid w:val="007638D6"/>
    <w:rsid w:val="007804F9"/>
    <w:rsid w:val="00812B47"/>
    <w:rsid w:val="00835D28"/>
    <w:rsid w:val="00845F9E"/>
    <w:rsid w:val="008F0AD5"/>
    <w:rsid w:val="00950921"/>
    <w:rsid w:val="009A4C00"/>
    <w:rsid w:val="009C2477"/>
    <w:rsid w:val="00A26BB5"/>
    <w:rsid w:val="00A328D6"/>
    <w:rsid w:val="00A35049"/>
    <w:rsid w:val="00A87517"/>
    <w:rsid w:val="00B14559"/>
    <w:rsid w:val="00B156BD"/>
    <w:rsid w:val="00B55445"/>
    <w:rsid w:val="00B7146E"/>
    <w:rsid w:val="00BB2038"/>
    <w:rsid w:val="00BC1D80"/>
    <w:rsid w:val="00BD7330"/>
    <w:rsid w:val="00C003BB"/>
    <w:rsid w:val="00C754E3"/>
    <w:rsid w:val="00C90CC8"/>
    <w:rsid w:val="00C930FB"/>
    <w:rsid w:val="00D117B3"/>
    <w:rsid w:val="00D42263"/>
    <w:rsid w:val="00D43D01"/>
    <w:rsid w:val="00D525BF"/>
    <w:rsid w:val="00D8059F"/>
    <w:rsid w:val="00DB76FA"/>
    <w:rsid w:val="00DB7AAB"/>
    <w:rsid w:val="00E21B75"/>
    <w:rsid w:val="00E37699"/>
    <w:rsid w:val="00EB0F0D"/>
    <w:rsid w:val="00EB3106"/>
    <w:rsid w:val="00EB3EEC"/>
    <w:rsid w:val="00EC5C69"/>
    <w:rsid w:val="00EC6D1B"/>
    <w:rsid w:val="00ED0569"/>
    <w:rsid w:val="00ED41A6"/>
    <w:rsid w:val="00EE0C70"/>
    <w:rsid w:val="00F20115"/>
    <w:rsid w:val="00F96F72"/>
    <w:rsid w:val="00FA143D"/>
    <w:rsid w:val="00FE70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7731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F88"/>
  </w:style>
  <w:style w:type="paragraph" w:styleId="Heading1">
    <w:name w:val="heading 1"/>
    <w:basedOn w:val="Normal"/>
    <w:next w:val="Normal"/>
    <w:link w:val="Heading1Char"/>
    <w:uiPriority w:val="9"/>
    <w:qFormat/>
    <w:rsid w:val="002F15DE"/>
    <w:pPr>
      <w:spacing w:after="0"/>
      <w:outlineLvl w:val="0"/>
    </w:pPr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Heading2">
    <w:name w:val="heading 2"/>
    <w:basedOn w:val="Normal"/>
    <w:next w:val="Contact"/>
    <w:link w:val="Heading2Char"/>
    <w:uiPriority w:val="9"/>
    <w:unhideWhenUsed/>
    <w:qFormat/>
    <w:rsid w:val="00362140"/>
    <w:pPr>
      <w:spacing w:after="20"/>
      <w:outlineLvl w:val="1"/>
    </w:pPr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Heading3">
    <w:name w:val="heading 3"/>
    <w:basedOn w:val="Normal"/>
    <w:next w:val="Normal"/>
    <w:link w:val="Heading3Char"/>
    <w:rsid w:val="0036214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3D01"/>
  </w:style>
  <w:style w:type="paragraph" w:styleId="Footer">
    <w:name w:val="footer"/>
    <w:basedOn w:val="Normal"/>
    <w:link w:val="Foot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3D01"/>
  </w:style>
  <w:style w:type="character" w:customStyle="1" w:styleId="Heading1Char">
    <w:name w:val="Heading 1 Char"/>
    <w:basedOn w:val="DefaultParagraphFont"/>
    <w:link w:val="Heading1"/>
    <w:uiPriority w:val="9"/>
    <w:rsid w:val="002F15DE"/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Title">
    <w:name w:val="Title"/>
    <w:basedOn w:val="Normal"/>
    <w:link w:val="TitleChar"/>
    <w:uiPriority w:val="10"/>
    <w:qFormat/>
    <w:rsid w:val="003D7C56"/>
    <w:pPr>
      <w:spacing w:after="0"/>
    </w:pPr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7C56"/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paragraph" w:styleId="Subtitle">
    <w:name w:val="Subtitle"/>
    <w:basedOn w:val="Normal"/>
    <w:link w:val="SubtitleChar"/>
    <w:uiPriority w:val="11"/>
    <w:qFormat/>
    <w:rsid w:val="003D7C56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7C56"/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Heading3Char">
    <w:name w:val="Heading 3 Char"/>
    <w:basedOn w:val="DefaultParagraphFont"/>
    <w:link w:val="Heading3"/>
    <w:rsid w:val="00362140"/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paragraph" w:customStyle="1" w:styleId="Contact">
    <w:name w:val="Contact"/>
    <w:basedOn w:val="Normal"/>
    <w:qFormat/>
    <w:rsid w:val="00362140"/>
    <w:pPr>
      <w:spacing w:after="0"/>
    </w:pPr>
    <w:rPr>
      <w:caps/>
      <w:color w:val="7F7F7F" w:themeColor="text1" w:themeTint="80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62140"/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NormalWeb">
    <w:name w:val="Normal (Web)"/>
    <w:basedOn w:val="Normal"/>
    <w:uiPriority w:val="99"/>
    <w:unhideWhenUsed/>
    <w:rsid w:val="0029275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060DF"/>
    <w:pPr>
      <w:spacing w:after="0"/>
      <w:ind w:left="720"/>
      <w:contextualSpacing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F88"/>
  </w:style>
  <w:style w:type="paragraph" w:styleId="Heading1">
    <w:name w:val="heading 1"/>
    <w:basedOn w:val="Normal"/>
    <w:next w:val="Normal"/>
    <w:link w:val="Heading1Char"/>
    <w:uiPriority w:val="9"/>
    <w:qFormat/>
    <w:rsid w:val="002F15DE"/>
    <w:pPr>
      <w:spacing w:after="0"/>
      <w:outlineLvl w:val="0"/>
    </w:pPr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Heading2">
    <w:name w:val="heading 2"/>
    <w:basedOn w:val="Normal"/>
    <w:next w:val="Contact"/>
    <w:link w:val="Heading2Char"/>
    <w:uiPriority w:val="9"/>
    <w:unhideWhenUsed/>
    <w:qFormat/>
    <w:rsid w:val="00362140"/>
    <w:pPr>
      <w:spacing w:after="20"/>
      <w:outlineLvl w:val="1"/>
    </w:pPr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Heading3">
    <w:name w:val="heading 3"/>
    <w:basedOn w:val="Normal"/>
    <w:next w:val="Normal"/>
    <w:link w:val="Heading3Char"/>
    <w:rsid w:val="0036214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3D01"/>
  </w:style>
  <w:style w:type="paragraph" w:styleId="Footer">
    <w:name w:val="footer"/>
    <w:basedOn w:val="Normal"/>
    <w:link w:val="Foot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3D01"/>
  </w:style>
  <w:style w:type="character" w:customStyle="1" w:styleId="Heading1Char">
    <w:name w:val="Heading 1 Char"/>
    <w:basedOn w:val="DefaultParagraphFont"/>
    <w:link w:val="Heading1"/>
    <w:uiPriority w:val="9"/>
    <w:rsid w:val="002F15DE"/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Title">
    <w:name w:val="Title"/>
    <w:basedOn w:val="Normal"/>
    <w:link w:val="TitleChar"/>
    <w:uiPriority w:val="10"/>
    <w:qFormat/>
    <w:rsid w:val="003D7C56"/>
    <w:pPr>
      <w:spacing w:after="0"/>
    </w:pPr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7C56"/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paragraph" w:styleId="Subtitle">
    <w:name w:val="Subtitle"/>
    <w:basedOn w:val="Normal"/>
    <w:link w:val="SubtitleChar"/>
    <w:uiPriority w:val="11"/>
    <w:qFormat/>
    <w:rsid w:val="003D7C56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7C56"/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Heading3Char">
    <w:name w:val="Heading 3 Char"/>
    <w:basedOn w:val="DefaultParagraphFont"/>
    <w:link w:val="Heading3"/>
    <w:rsid w:val="00362140"/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paragraph" w:customStyle="1" w:styleId="Contact">
    <w:name w:val="Contact"/>
    <w:basedOn w:val="Normal"/>
    <w:qFormat/>
    <w:rsid w:val="00362140"/>
    <w:pPr>
      <w:spacing w:after="0"/>
    </w:pPr>
    <w:rPr>
      <w:caps/>
      <w:color w:val="7F7F7F" w:themeColor="text1" w:themeTint="80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62140"/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NormalWeb">
    <w:name w:val="Normal (Web)"/>
    <w:basedOn w:val="Normal"/>
    <w:uiPriority w:val="99"/>
    <w:unhideWhenUsed/>
    <w:rsid w:val="0029275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060DF"/>
    <w:pPr>
      <w:spacing w:after="0"/>
      <w:ind w:left="720"/>
      <w:contextualSpacing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Gift%20Certificate.dotx" TargetMode="External"/></Relationships>
</file>

<file path=word/theme/theme1.xml><?xml version="1.0" encoding="utf-8"?>
<a:theme xmlns:a="http://schemas.openxmlformats.org/drawingml/2006/main" name="Gift Certificat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Gift Certificate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Gift 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Gift Certificate.dotx</Template>
  <TotalTime>3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 Van</dc:creator>
  <cp:keywords/>
  <dc:description/>
  <cp:lastModifiedBy>Che Van</cp:lastModifiedBy>
  <cp:revision>2</cp:revision>
  <cp:lastPrinted>2013-01-01T22:23:00Z</cp:lastPrinted>
  <dcterms:created xsi:type="dcterms:W3CDTF">2015-05-27T03:42:00Z</dcterms:created>
  <dcterms:modified xsi:type="dcterms:W3CDTF">2015-05-27T03:42:00Z</dcterms:modified>
  <cp:category/>
</cp:coreProperties>
</file>